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68C4A" w14:textId="77777777" w:rsidR="00F21D38" w:rsidRPr="00755F78" w:rsidRDefault="00F21D38" w:rsidP="00F21D38">
      <w:pPr>
        <w:pStyle w:val="Testonormale"/>
        <w:spacing w:line="240" w:lineRule="auto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1</w:t>
      </w:r>
      <w:r w:rsidR="00A96691" w:rsidRPr="00755F78">
        <w:rPr>
          <w:rFonts w:ascii="Arial" w:hAnsi="Arial" w:cs="Arial"/>
          <w:sz w:val="22"/>
          <w:szCs w:val="22"/>
          <w:lang w:val="it-IT"/>
        </w:rPr>
        <w:tab/>
      </w:r>
    </w:p>
    <w:p w14:paraId="7680CDD8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4665C4F0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Al Direttore della SISSA</w:t>
      </w:r>
    </w:p>
    <w:p w14:paraId="49411390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Via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Bonomea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265</w:t>
      </w:r>
    </w:p>
    <w:p w14:paraId="60985620" w14:textId="77777777" w:rsidR="00F21D3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T R I E S T E</w:t>
      </w:r>
    </w:p>
    <w:p w14:paraId="4F2CE928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08F99414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ab/>
      </w:r>
      <w:hyperlink r:id="rId10" w:history="1">
        <w:r w:rsidRPr="00CD585B">
          <w:rPr>
            <w:rStyle w:val="Collegamentoipertestuale"/>
            <w:rFonts w:ascii="Arial" w:hAnsi="Arial" w:cs="Arial"/>
            <w:sz w:val="22"/>
            <w:szCs w:val="22"/>
            <w:lang w:val="it-IT"/>
          </w:rPr>
          <w:t>protocollo@sissa.it</w:t>
        </w:r>
      </w:hyperlink>
    </w:p>
    <w:p w14:paraId="69B26FFF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7D7F7455" w14:textId="77777777" w:rsidR="00914A68" w:rsidRDefault="00914A6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1D9ED3E5" w14:textId="20E0E856" w:rsidR="00914A68" w:rsidRPr="00914A68" w:rsidRDefault="00914A68" w:rsidP="00914A68">
      <w:pPr>
        <w:spacing w:line="240" w:lineRule="auto"/>
        <w:ind w:left="993" w:right="-1" w:hanging="993"/>
        <w:rPr>
          <w:rFonts w:ascii="Arial" w:hAnsi="Arial" w:cs="Arial"/>
          <w:sz w:val="22"/>
          <w:szCs w:val="22"/>
          <w:lang w:val="it-IT"/>
        </w:rPr>
      </w:pPr>
      <w:r w:rsidRPr="1250AB38">
        <w:rPr>
          <w:rFonts w:ascii="Arial" w:hAnsi="Arial" w:cs="Arial"/>
          <w:sz w:val="22"/>
          <w:szCs w:val="22"/>
          <w:lang w:val="it-IT"/>
        </w:rPr>
        <w:t>Oggetto: Conferimento di attività a tempo parzial</w:t>
      </w:r>
      <w:r w:rsidR="007851F3" w:rsidRPr="1250AB38">
        <w:rPr>
          <w:rFonts w:ascii="Arial" w:hAnsi="Arial" w:cs="Arial"/>
          <w:sz w:val="22"/>
          <w:szCs w:val="22"/>
          <w:lang w:val="it-IT"/>
        </w:rPr>
        <w:t xml:space="preserve">e </w:t>
      </w:r>
      <w:r w:rsidR="00B348C1" w:rsidRPr="1250AB38">
        <w:rPr>
          <w:rFonts w:ascii="Arial" w:hAnsi="Arial" w:cs="Arial"/>
          <w:sz w:val="22"/>
          <w:szCs w:val="22"/>
          <w:lang w:val="it-IT"/>
        </w:rPr>
        <w:t>degli studenti per l</w:t>
      </w:r>
      <w:r w:rsidR="00AB2342">
        <w:rPr>
          <w:rFonts w:ascii="Arial" w:hAnsi="Arial" w:cs="Arial"/>
          <w:sz w:val="22"/>
          <w:szCs w:val="22"/>
          <w:lang w:val="it-IT"/>
        </w:rPr>
        <w:t xml:space="preserve">o scorcio di </w:t>
      </w:r>
      <w:r w:rsidR="00B348C1" w:rsidRPr="1250AB38">
        <w:rPr>
          <w:rFonts w:ascii="Arial" w:hAnsi="Arial" w:cs="Arial"/>
          <w:sz w:val="22"/>
          <w:szCs w:val="22"/>
          <w:lang w:val="it-IT"/>
        </w:rPr>
        <w:t>anno 202</w:t>
      </w:r>
      <w:r w:rsidR="5D43EDE4" w:rsidRPr="1250AB38">
        <w:rPr>
          <w:rFonts w:ascii="Arial" w:hAnsi="Arial" w:cs="Arial"/>
          <w:sz w:val="22"/>
          <w:szCs w:val="22"/>
          <w:lang w:val="it-IT"/>
        </w:rPr>
        <w:t>2</w:t>
      </w:r>
      <w:r w:rsidR="00552731">
        <w:rPr>
          <w:rFonts w:ascii="Arial" w:hAnsi="Arial" w:cs="Arial"/>
          <w:sz w:val="22"/>
          <w:szCs w:val="22"/>
          <w:lang w:val="it-IT"/>
        </w:rPr>
        <w:t>.</w:t>
      </w:r>
    </w:p>
    <w:p w14:paraId="7133CB22" w14:textId="77777777" w:rsidR="00914A68" w:rsidRPr="00755F78" w:rsidRDefault="00914A6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6B04DA79" w14:textId="77777777" w:rsidR="00F21D38" w:rsidRPr="00755F78" w:rsidRDefault="00F21D38" w:rsidP="00F21D38">
      <w:pPr>
        <w:pStyle w:val="Testonormale"/>
        <w:spacing w:before="480"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343E4F5D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nato/a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il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57782EB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residente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4E64CEE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via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2224550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no.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CAP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codice fiscale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7C9FBC2" w14:textId="59BF7463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iscritto al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anno del corso di </w:t>
      </w:r>
      <w:proofErr w:type="gramStart"/>
      <w:r w:rsidRPr="00755F78">
        <w:rPr>
          <w:rFonts w:ascii="Arial" w:hAnsi="Arial" w:cs="Arial"/>
          <w:sz w:val="22"/>
          <w:szCs w:val="22"/>
          <w:lang w:val="it-IT"/>
        </w:rPr>
        <w:t>Ph.D</w:t>
      </w:r>
      <w:proofErr w:type="gramEnd"/>
      <w:r w:rsidRPr="00755F78">
        <w:rPr>
          <w:rFonts w:ascii="Arial" w:hAnsi="Arial" w:cs="Arial"/>
          <w:sz w:val="22"/>
          <w:szCs w:val="22"/>
          <w:lang w:val="it-IT"/>
        </w:rPr>
        <w:t xml:space="preserve"> 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="009844F9">
        <w:rPr>
          <w:rFonts w:ascii="Arial" w:hAnsi="Arial" w:cs="Arial"/>
          <w:sz w:val="22"/>
          <w:szCs w:val="22"/>
          <w:u w:val="single"/>
          <w:lang w:val="it-IT"/>
        </w:rPr>
        <w:t>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bookmarkStart w:id="0" w:name="_GoBack"/>
      <w:bookmarkEnd w:id="0"/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____________________________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0ACC1852" w14:textId="77777777" w:rsidR="00F21D38" w:rsidRPr="00755F78" w:rsidRDefault="00F21D38" w:rsidP="00F21D38">
      <w:pPr>
        <w:pStyle w:val="Testonormale"/>
        <w:spacing w:line="480" w:lineRule="auto"/>
        <w:ind w:right="-2"/>
        <w:jc w:val="center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CHIEDE</w:t>
      </w:r>
    </w:p>
    <w:p w14:paraId="52CDC945" w14:textId="5B409C29" w:rsidR="00F21D3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 partecipare al concorso per il conferimento di una delle seguenti collaborazioni:</w:t>
      </w:r>
    </w:p>
    <w:p w14:paraId="58B3C1CF" w14:textId="77777777" w:rsidR="00B659AC" w:rsidRDefault="00B659AC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sdt>
      <w:sdtPr>
        <w:rPr>
          <w:rFonts w:ascii="Arial" w:hAnsi="Arial" w:cs="Arial"/>
          <w:sz w:val="22"/>
          <w:szCs w:val="22"/>
          <w:lang w:val="it-IT"/>
        </w:rPr>
        <w:id w:val="-2070108274"/>
        <w:placeholder>
          <w:docPart w:val="DefaultPlaceholder_-1854013438"/>
        </w:placeholder>
        <w:showingPlcHdr/>
        <w:comboBox>
          <w:listItem w:value="Scegliere un elemento."/>
          <w:listItem w:displayText="PhD in Scienza e Teoria dei Dati - Organizzazione di seminari, assistenza logistica e pagine web (75 ore)" w:value="PhD in Scienza e Teoria dei Dati - Organizzazione di seminari, assistenza logistica e pagine web (75 ore)"/>
          <w:listItem w:displayText="PhD in Neuroscienze Cognitive - Supporto Gestione Animal Cognition Lab (150 ore)" w:value="PhD in Neuroscienze Cognitive - Supporto Gestione Animal Cognition Lab (150 ore)"/>
          <w:listItem w:displayText="Supporto plotter-stampanti e movimentazione HW (75 ore)" w:value="Supporto plotter-stampanti e movimentazione HW (75 ore)"/>
          <w:listItem w:displayText="Supporto pagina web Students @SISSA (50 ore)" w:value="Supporto pagina web Students @SISSA (50 ore)"/>
          <w:listItem w:displayText="Supporto alla predisposizione dei time-sheet per progetti di ricerca (75 ore)" w:value="Supporto alla predisposizione dei time-sheet per progetti di ricerca (75 ore)"/>
          <w:listItem w:displayText="Supporto alla Segreteria Didattica ed Allievi (75 ore)" w:value="Supporto alla Segreteria Didattica ed Allievi (75 ore)"/>
          <w:listItem w:displayText="Supporto organizzativo e tecnico alle Segreterie Scientifiche (75 ore)" w:value="Supporto organizzativo e tecnico alle Segreterie Scientifiche (75 ore)"/>
        </w:comboBox>
      </w:sdtPr>
      <w:sdtEndPr/>
      <w:sdtContent>
        <w:p w14:paraId="02F4888C" w14:textId="5B434179" w:rsidR="00AB2342" w:rsidRPr="00755F78" w:rsidRDefault="0057285D" w:rsidP="00F21D38">
          <w:pPr>
            <w:pStyle w:val="Testonormale"/>
            <w:ind w:right="-2"/>
            <w:rPr>
              <w:rFonts w:ascii="Arial" w:hAnsi="Arial" w:cs="Arial"/>
              <w:sz w:val="22"/>
              <w:szCs w:val="22"/>
              <w:lang w:val="it-IT"/>
            </w:rPr>
          </w:pPr>
          <w:r w:rsidRPr="0057285D">
            <w:rPr>
              <w:rStyle w:val="Testosegnaposto"/>
              <w:lang w:val="it-IT"/>
            </w:rPr>
            <w:t>Scegliere un elemento.</w:t>
          </w:r>
        </w:p>
      </w:sdtContent>
    </w:sdt>
    <w:p w14:paraId="2279D831" w14:textId="77777777" w:rsidR="00B659AC" w:rsidRDefault="00B659AC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sdt>
      <w:sdtPr>
        <w:rPr>
          <w:rFonts w:ascii="Arial" w:hAnsi="Arial" w:cs="Arial"/>
          <w:sz w:val="22"/>
          <w:szCs w:val="22"/>
          <w:lang w:val="it-IT"/>
        </w:rPr>
        <w:id w:val="-2093068568"/>
        <w:placeholder>
          <w:docPart w:val="B5BED492E12D4D35B33843A365D5176D"/>
        </w:placeholder>
        <w:showingPlcHdr/>
        <w:comboBox>
          <w:listItem w:value="Scegliere un elemento."/>
          <w:listItem w:displayText="PhD in Scienza e Teoria dei Dati - Organizzazione di seminari, assistenza logistica e pagine web (75 ore)" w:value="PhD in Scienza e Teoria dei Dati - Organizzazione di seminari, assistenza logistica e pagine web (75 ore)"/>
          <w:listItem w:displayText="PhD in Neuroscienze Cognitive - Supporto Gestione Animal Cognition Lab (150 ore)" w:value="PhD in Neuroscienze Cognitive - Supporto Gestione Animal Cognition Lab (150 ore)"/>
          <w:listItem w:displayText="Supporto plotter-stampanti e movimentazione HW (75 ore)" w:value="Supporto plotter-stampanti e movimentazione HW (75 ore)"/>
          <w:listItem w:displayText="Supporto pagina web Students @SISSA (50 ore)" w:value="Supporto pagina web Students @SISSA (50 ore)"/>
          <w:listItem w:displayText="Supporto alla predisposizione dei time-sheet per progetti di ricerca (75 ore)" w:value="Supporto alla predisposizione dei time-sheet per progetti di ricerca (75 ore)"/>
          <w:listItem w:displayText="Supporto alla Segreteria Didattica ed Allievi (75 ore)" w:value="Supporto alla Segreteria Didattica ed Allievi (75 ore)"/>
          <w:listItem w:displayText="Supporto organizzativo e tecnico alle Segreterie Scientifiche (75 ore)" w:value="Supporto organizzativo e tecnico alle Segreterie Scientifiche (75 ore)"/>
        </w:comboBox>
      </w:sdtPr>
      <w:sdtEndPr/>
      <w:sdtContent>
        <w:p w14:paraId="30B5963A" w14:textId="5FD5151C" w:rsidR="00B659AC" w:rsidRDefault="0057285D" w:rsidP="00B659AC">
          <w:pPr>
            <w:pStyle w:val="Testonormale"/>
            <w:ind w:right="-2"/>
            <w:rPr>
              <w:rFonts w:ascii="Arial" w:hAnsi="Arial" w:cs="Arial"/>
              <w:sz w:val="22"/>
              <w:szCs w:val="22"/>
              <w:lang w:val="it-IT"/>
            </w:rPr>
          </w:pPr>
          <w:r w:rsidRPr="0057285D">
            <w:rPr>
              <w:rStyle w:val="Testosegnaposto"/>
              <w:lang w:val="it-IT"/>
            </w:rPr>
            <w:t>Scegliere un elemento.</w:t>
          </w:r>
        </w:p>
      </w:sdtContent>
    </w:sdt>
    <w:p w14:paraId="127446BD" w14:textId="5A3A62D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</w:p>
    <w:p w14:paraId="11CA7CFB" w14:textId="77777777" w:rsidR="00F21D38" w:rsidRPr="00755F78" w:rsidRDefault="00F21D38" w:rsidP="00F21D38">
      <w:pPr>
        <w:pStyle w:val="Testonormale"/>
        <w:spacing w:before="120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Al fine della formazione della graduatoria, il/la sottoscritto/a dichiara:</w:t>
      </w:r>
    </w:p>
    <w:p w14:paraId="20296521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italiana:</w:t>
      </w:r>
    </w:p>
    <w:p w14:paraId="6F196273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3BE2D036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inglese:</w:t>
      </w:r>
    </w:p>
    <w:p w14:paraId="075A79F8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3505C41C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buona conoscenza dei seguenti pacchetti applicativi/software:</w:t>
      </w:r>
    </w:p>
    <w:p w14:paraId="394135AC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_______________</w:t>
      </w:r>
    </w:p>
    <w:p w14:paraId="15B4D69D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avere avuto precedenti conferimenti di collaborazioni</w:t>
      </w:r>
    </w:p>
    <w:p w14:paraId="5599F151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(allegare dichiarazione del responsabile dell’attività</w:t>
      </w:r>
      <w:r w:rsidR="00DC1306" w:rsidRPr="00755F7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="00DC1306"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="00DC1306" w:rsidRPr="00755F78">
        <w:rPr>
          <w:rFonts w:ascii="Arial" w:hAnsi="Arial" w:cs="Arial"/>
          <w:sz w:val="22"/>
          <w:szCs w:val="22"/>
          <w:lang w:val="it-IT"/>
        </w:rPr>
        <w:t>. 2</w:t>
      </w:r>
      <w:r w:rsidRPr="00755F78">
        <w:rPr>
          <w:rFonts w:ascii="Arial" w:hAnsi="Arial" w:cs="Arial"/>
          <w:sz w:val="22"/>
          <w:szCs w:val="22"/>
          <w:lang w:val="it-IT"/>
        </w:rPr>
        <w:t>)</w:t>
      </w:r>
    </w:p>
    <w:p w14:paraId="0DCB97AE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non avere avuto precedenti conferimenti di collaborazioni</w:t>
      </w:r>
    </w:p>
    <w:p w14:paraId="5686AD39" w14:textId="77777777" w:rsidR="00F21D38" w:rsidRDefault="00F21D38" w:rsidP="00914A6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14:paraId="07B05AB2" w14:textId="77777777" w:rsidR="00914A68" w:rsidRDefault="00914A68" w:rsidP="1250AB38">
      <w:pPr>
        <w:pStyle w:val="Testonormale"/>
        <w:ind w:right="-2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6F3E5609" w14:textId="594BDEA4" w:rsidR="1250AB38" w:rsidRDefault="1250AB38" w:rsidP="1250AB38">
      <w:pPr>
        <w:pStyle w:val="Testonormale"/>
        <w:ind w:right="-2"/>
        <w:rPr>
          <w:b/>
          <w:bCs/>
          <w:szCs w:val="24"/>
          <w:lang w:val="it-IT"/>
        </w:rPr>
      </w:pPr>
    </w:p>
    <w:p w14:paraId="3B4C8244" w14:textId="15935B77" w:rsidR="1250AB38" w:rsidRDefault="1250AB38" w:rsidP="1250AB38">
      <w:pPr>
        <w:pStyle w:val="Testonormale"/>
        <w:ind w:right="-2"/>
        <w:rPr>
          <w:b/>
          <w:bCs/>
          <w:szCs w:val="24"/>
          <w:lang w:val="it-IT"/>
        </w:rPr>
      </w:pPr>
    </w:p>
    <w:p w14:paraId="1394233A" w14:textId="77777777" w:rsidR="00914A68" w:rsidRDefault="00914A68" w:rsidP="00914A6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14:paraId="35182344" w14:textId="77777777" w:rsidR="00914A68" w:rsidRPr="00755F78" w:rsidRDefault="00914A68" w:rsidP="00914A6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14:paraId="7A0DAE35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Fornisce inoltre in allegato:</w:t>
      </w:r>
    </w:p>
    <w:p w14:paraId="79E1248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4D436A3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Modello ISEE per stabilire le condizioni di oggettivo svantaggio economico</w:t>
      </w:r>
    </w:p>
    <w:p w14:paraId="2E4EC714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Informazioni riguardo precedenti esperienze relative all'attività per cui fa domanda. </w:t>
      </w:r>
    </w:p>
    <w:p w14:paraId="1F3810DA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44EB32B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Dichiara inoltre di aver preso visione del decreto di indizione del concorso e di accettare quanto da esso previsto.</w:t>
      </w:r>
    </w:p>
    <w:p w14:paraId="0E05872D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051F8405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Trieste,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5186FE9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    Firma leggibile</w:t>
      </w:r>
    </w:p>
    <w:p w14:paraId="358A0B0C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0BD69731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N.B.</w:t>
      </w:r>
    </w:p>
    <w:p w14:paraId="4272DF62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Qualsiasi variazione intervenga rispetto ai dati comunicati nella presente domanda deve essere segnalata all'Amministrazione.</w:t>
      </w:r>
    </w:p>
    <w:p w14:paraId="4BF08F5D" w14:textId="77777777" w:rsidR="00F21D38" w:rsidRPr="00755F78" w:rsidRDefault="00F21D38" w:rsidP="00F21D38">
      <w:pPr>
        <w:rPr>
          <w:rFonts w:ascii="Arial" w:hAnsi="Arial" w:cs="Arial"/>
          <w:sz w:val="22"/>
          <w:szCs w:val="22"/>
          <w:lang w:val="it-IT"/>
        </w:rPr>
      </w:pPr>
    </w:p>
    <w:p w14:paraId="66B8B7AD" w14:textId="77777777" w:rsidR="00F21D38" w:rsidRPr="00755F78" w:rsidRDefault="00F21D38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br w:type="page"/>
      </w:r>
    </w:p>
    <w:p w14:paraId="576B6055" w14:textId="77777777" w:rsidR="00F21D38" w:rsidRPr="00755F78" w:rsidRDefault="00F21D38" w:rsidP="00F21D38">
      <w:pPr>
        <w:pStyle w:val="Testonormale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lastRenderedPageBreak/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2</w:t>
      </w:r>
    </w:p>
    <w:p w14:paraId="4D5B79B7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</w:p>
    <w:p w14:paraId="49593D58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Al Direttore della SISSA</w:t>
      </w:r>
    </w:p>
    <w:p w14:paraId="7F9326F7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Via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Bonomea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265</w:t>
      </w:r>
    </w:p>
    <w:p w14:paraId="4B4AD54E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</w:t>
      </w:r>
    </w:p>
    <w:p w14:paraId="10E5E9AE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F42719B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Responsabile dell’attività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30D2665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Dichiara che l’allievo/a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A86B76C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Ha collaborato presso questo ufficio/attività per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ore nel corso dell’anno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D37960F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</w:p>
    <w:p w14:paraId="78847F9C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Affidabilità/Puntualità:</w:t>
      </w:r>
    </w:p>
    <w:p w14:paraId="0E206C6D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CEC42AE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Competenza:</w:t>
      </w:r>
    </w:p>
    <w:p w14:paraId="5EC6BFB6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9B5934B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Precisione:</w:t>
      </w:r>
    </w:p>
    <w:p w14:paraId="15E0667C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5CC86C66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Giudizio Generale:</w:t>
      </w:r>
    </w:p>
    <w:p w14:paraId="0FF37E97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B4C3229" w14:textId="77777777"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052D176E" w14:textId="77777777" w:rsidR="00F21D38" w:rsidRPr="00755F78" w:rsidRDefault="00F21D38" w:rsidP="00F21D38">
      <w:pPr>
        <w:pStyle w:val="Testonormale"/>
        <w:spacing w:line="480" w:lineRule="auto"/>
        <w:ind w:left="851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L’allievo/a è stato formato in particolare in queste attività:</w:t>
      </w:r>
    </w:p>
    <w:p w14:paraId="2DE883D8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1)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C16C7BD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2)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0F9886F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3)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FF3DDF2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4)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9965BA9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5)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8475EED" w14:textId="77777777"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75117F97" w14:textId="77777777" w:rsidR="00D90333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Il Responsabile dell’attività   _____________________________</w:t>
      </w:r>
    </w:p>
    <w:sectPr w:rsidR="00D90333" w:rsidRPr="00755F78" w:rsidSect="00F21D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071" w:right="99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861BA" w14:textId="77777777" w:rsidR="00581D31" w:rsidRDefault="00581D31">
      <w:r>
        <w:separator/>
      </w:r>
    </w:p>
  </w:endnote>
  <w:endnote w:type="continuationSeparator" w:id="0">
    <w:p w14:paraId="3EC52E17" w14:textId="77777777" w:rsidR="00581D31" w:rsidRDefault="00581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4AA58" w14:textId="77777777" w:rsidR="00581D31" w:rsidRDefault="00581D3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90E0E" w14:textId="77777777" w:rsidR="00581D31" w:rsidRDefault="00581D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1A802" w14:textId="77777777" w:rsidR="00581D31" w:rsidRDefault="00581D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956A7" w14:textId="77777777" w:rsidR="00581D31" w:rsidRDefault="00581D31">
      <w:r>
        <w:separator/>
      </w:r>
    </w:p>
  </w:footnote>
  <w:footnote w:type="continuationSeparator" w:id="0">
    <w:p w14:paraId="3545CA3C" w14:textId="77777777" w:rsidR="00581D31" w:rsidRDefault="00581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D0DEC" w14:textId="77777777" w:rsidR="00581D31" w:rsidRDefault="00581D3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CEE00" w14:textId="77777777" w:rsidR="00F21D38" w:rsidRPr="00F21D38" w:rsidRDefault="00F21D38" w:rsidP="00F21D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C58BB" w14:textId="77777777" w:rsidR="00581D31" w:rsidRDefault="00581D3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AEE"/>
    <w:multiLevelType w:val="hybridMultilevel"/>
    <w:tmpl w:val="A926B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D2BE6"/>
    <w:multiLevelType w:val="hybridMultilevel"/>
    <w:tmpl w:val="A6D4B2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E348C"/>
    <w:multiLevelType w:val="hybridMultilevel"/>
    <w:tmpl w:val="3BC2F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96C2B"/>
    <w:multiLevelType w:val="hybridMultilevel"/>
    <w:tmpl w:val="4A90F506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B54C20"/>
    <w:multiLevelType w:val="hybridMultilevel"/>
    <w:tmpl w:val="80327FF4"/>
    <w:lvl w:ilvl="0" w:tplc="DA7EC51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A56C0"/>
    <w:multiLevelType w:val="hybridMultilevel"/>
    <w:tmpl w:val="6DCA8080"/>
    <w:lvl w:ilvl="0" w:tplc="9740E694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9A3E68"/>
    <w:multiLevelType w:val="hybridMultilevel"/>
    <w:tmpl w:val="93F6F26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684FAE"/>
    <w:multiLevelType w:val="singleLevel"/>
    <w:tmpl w:val="6240B3E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D5C66E9"/>
    <w:multiLevelType w:val="hybridMultilevel"/>
    <w:tmpl w:val="504E3604"/>
    <w:lvl w:ilvl="0" w:tplc="9740E694">
      <w:start w:val="5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510D34"/>
    <w:multiLevelType w:val="hybridMultilevel"/>
    <w:tmpl w:val="7AEAC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628E0"/>
    <w:multiLevelType w:val="hybridMultilevel"/>
    <w:tmpl w:val="BB2861B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F3050A"/>
    <w:multiLevelType w:val="hybridMultilevel"/>
    <w:tmpl w:val="E2FA403E"/>
    <w:lvl w:ilvl="0" w:tplc="0410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2" w15:restartNumberingAfterBreak="0">
    <w:nsid w:val="7BB404C3"/>
    <w:multiLevelType w:val="hybridMultilevel"/>
    <w:tmpl w:val="9886D51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1"/>
  </w:num>
  <w:num w:numId="5">
    <w:abstractNumId w:val="3"/>
  </w:num>
  <w:num w:numId="6">
    <w:abstractNumId w:val="6"/>
  </w:num>
  <w:num w:numId="7">
    <w:abstractNumId w:val="9"/>
  </w:num>
  <w:num w:numId="8">
    <w:abstractNumId w:val="10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333"/>
    <w:rsid w:val="00002D19"/>
    <w:rsid w:val="000764B3"/>
    <w:rsid w:val="000B3201"/>
    <w:rsid w:val="000D500B"/>
    <w:rsid w:val="000D558C"/>
    <w:rsid w:val="000D5FCD"/>
    <w:rsid w:val="000E20EE"/>
    <w:rsid w:val="000E2251"/>
    <w:rsid w:val="000E25D8"/>
    <w:rsid w:val="000F70B1"/>
    <w:rsid w:val="00142CCC"/>
    <w:rsid w:val="00183ECE"/>
    <w:rsid w:val="001A1455"/>
    <w:rsid w:val="001A4EAB"/>
    <w:rsid w:val="001C655D"/>
    <w:rsid w:val="001E0497"/>
    <w:rsid w:val="002265C1"/>
    <w:rsid w:val="0023459E"/>
    <w:rsid w:val="0025580F"/>
    <w:rsid w:val="00271D8B"/>
    <w:rsid w:val="0027534A"/>
    <w:rsid w:val="00275ED7"/>
    <w:rsid w:val="002766B6"/>
    <w:rsid w:val="0028389F"/>
    <w:rsid w:val="00286374"/>
    <w:rsid w:val="002C1549"/>
    <w:rsid w:val="002C4813"/>
    <w:rsid w:val="002C54E2"/>
    <w:rsid w:val="00312B13"/>
    <w:rsid w:val="00317366"/>
    <w:rsid w:val="003444AF"/>
    <w:rsid w:val="003C6B68"/>
    <w:rsid w:val="003E3E62"/>
    <w:rsid w:val="00403011"/>
    <w:rsid w:val="004117BB"/>
    <w:rsid w:val="00433020"/>
    <w:rsid w:val="00462579"/>
    <w:rsid w:val="004A07B2"/>
    <w:rsid w:val="004D4C81"/>
    <w:rsid w:val="004F6398"/>
    <w:rsid w:val="0052543E"/>
    <w:rsid w:val="00552731"/>
    <w:rsid w:val="00566153"/>
    <w:rsid w:val="0057285D"/>
    <w:rsid w:val="00581D31"/>
    <w:rsid w:val="0058331A"/>
    <w:rsid w:val="005959BC"/>
    <w:rsid w:val="00596631"/>
    <w:rsid w:val="005A581A"/>
    <w:rsid w:val="005C7830"/>
    <w:rsid w:val="005D5142"/>
    <w:rsid w:val="005D619C"/>
    <w:rsid w:val="005E2485"/>
    <w:rsid w:val="006005DF"/>
    <w:rsid w:val="00612AFB"/>
    <w:rsid w:val="00620A57"/>
    <w:rsid w:val="006251BE"/>
    <w:rsid w:val="00630A74"/>
    <w:rsid w:val="00654B4B"/>
    <w:rsid w:val="0066049D"/>
    <w:rsid w:val="006706C9"/>
    <w:rsid w:val="00696E3E"/>
    <w:rsid w:val="006C0B36"/>
    <w:rsid w:val="006D7189"/>
    <w:rsid w:val="006E5F8A"/>
    <w:rsid w:val="006F6CF3"/>
    <w:rsid w:val="00707613"/>
    <w:rsid w:val="00713483"/>
    <w:rsid w:val="007261AD"/>
    <w:rsid w:val="00726404"/>
    <w:rsid w:val="00744075"/>
    <w:rsid w:val="00745468"/>
    <w:rsid w:val="00755F78"/>
    <w:rsid w:val="00772D04"/>
    <w:rsid w:val="007851F3"/>
    <w:rsid w:val="007B37DF"/>
    <w:rsid w:val="007F1E15"/>
    <w:rsid w:val="00824BF7"/>
    <w:rsid w:val="00827E91"/>
    <w:rsid w:val="00831B01"/>
    <w:rsid w:val="00833433"/>
    <w:rsid w:val="00860B53"/>
    <w:rsid w:val="00865F2A"/>
    <w:rsid w:val="008751F1"/>
    <w:rsid w:val="008B288D"/>
    <w:rsid w:val="008B55A5"/>
    <w:rsid w:val="008C4657"/>
    <w:rsid w:val="008D1BFD"/>
    <w:rsid w:val="008D79BD"/>
    <w:rsid w:val="008F259A"/>
    <w:rsid w:val="00901074"/>
    <w:rsid w:val="00906BD0"/>
    <w:rsid w:val="00911378"/>
    <w:rsid w:val="00914A68"/>
    <w:rsid w:val="00953648"/>
    <w:rsid w:val="009565EE"/>
    <w:rsid w:val="0095759A"/>
    <w:rsid w:val="009844F9"/>
    <w:rsid w:val="009B0F2B"/>
    <w:rsid w:val="009E0600"/>
    <w:rsid w:val="00A00515"/>
    <w:rsid w:val="00A05E7C"/>
    <w:rsid w:val="00A3131A"/>
    <w:rsid w:val="00A420A7"/>
    <w:rsid w:val="00A612C7"/>
    <w:rsid w:val="00A614C1"/>
    <w:rsid w:val="00A83B90"/>
    <w:rsid w:val="00A96691"/>
    <w:rsid w:val="00AB2342"/>
    <w:rsid w:val="00AF126C"/>
    <w:rsid w:val="00AF6EBB"/>
    <w:rsid w:val="00B00520"/>
    <w:rsid w:val="00B01ABD"/>
    <w:rsid w:val="00B035D2"/>
    <w:rsid w:val="00B12669"/>
    <w:rsid w:val="00B1673C"/>
    <w:rsid w:val="00B329BB"/>
    <w:rsid w:val="00B348C1"/>
    <w:rsid w:val="00B4396F"/>
    <w:rsid w:val="00B4708D"/>
    <w:rsid w:val="00B55913"/>
    <w:rsid w:val="00B659AC"/>
    <w:rsid w:val="00B80314"/>
    <w:rsid w:val="00B849B2"/>
    <w:rsid w:val="00B90661"/>
    <w:rsid w:val="00BA4D8B"/>
    <w:rsid w:val="00BC4A01"/>
    <w:rsid w:val="00BD75D5"/>
    <w:rsid w:val="00BF76D6"/>
    <w:rsid w:val="00C002FB"/>
    <w:rsid w:val="00C122D2"/>
    <w:rsid w:val="00C137D4"/>
    <w:rsid w:val="00C156F0"/>
    <w:rsid w:val="00C24C4E"/>
    <w:rsid w:val="00CB693A"/>
    <w:rsid w:val="00CF4AB5"/>
    <w:rsid w:val="00CF5686"/>
    <w:rsid w:val="00CF715F"/>
    <w:rsid w:val="00D35B0D"/>
    <w:rsid w:val="00D5426B"/>
    <w:rsid w:val="00D66D84"/>
    <w:rsid w:val="00D70EFC"/>
    <w:rsid w:val="00D818EF"/>
    <w:rsid w:val="00D86BBE"/>
    <w:rsid w:val="00D90333"/>
    <w:rsid w:val="00DC1306"/>
    <w:rsid w:val="00E2465B"/>
    <w:rsid w:val="00E604C2"/>
    <w:rsid w:val="00E63313"/>
    <w:rsid w:val="00E86D69"/>
    <w:rsid w:val="00E971F3"/>
    <w:rsid w:val="00E975D6"/>
    <w:rsid w:val="00EA57CD"/>
    <w:rsid w:val="00ED6C88"/>
    <w:rsid w:val="00EF3710"/>
    <w:rsid w:val="00F13D5B"/>
    <w:rsid w:val="00F21D38"/>
    <w:rsid w:val="00F337CB"/>
    <w:rsid w:val="00F737FA"/>
    <w:rsid w:val="00F95775"/>
    <w:rsid w:val="00FC14C4"/>
    <w:rsid w:val="00FC7209"/>
    <w:rsid w:val="00FD62D2"/>
    <w:rsid w:val="00FF028E"/>
    <w:rsid w:val="00FF3887"/>
    <w:rsid w:val="00FF684C"/>
    <w:rsid w:val="1250AB38"/>
    <w:rsid w:val="5D43E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72FCA6D4"/>
  <w15:docId w15:val="{51072793-D98A-4BE7-8C49-673D4B40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pPr>
      <w:spacing w:line="360" w:lineRule="auto"/>
      <w:jc w:val="both"/>
    </w:pPr>
    <w:rPr>
      <w:sz w:val="24"/>
      <w:lang w:val="en-US"/>
    </w:rPr>
  </w:style>
  <w:style w:type="paragraph" w:styleId="Titolo1">
    <w:name w:val="heading 1"/>
    <w:basedOn w:val="Normale"/>
    <w:next w:val="Normale"/>
    <w:qFormat/>
    <w:pPr>
      <w:keepNext/>
      <w:spacing w:line="300" w:lineRule="exact"/>
      <w:jc w:val="right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testo">
    <w:name w:val="Body Text"/>
    <w:basedOn w:val="Normale"/>
    <w:rPr>
      <w:rFonts w:ascii="Palatino" w:hAnsi="Palatino"/>
    </w:rPr>
  </w:style>
  <w:style w:type="paragraph" w:styleId="Rientrocorpodeltesto">
    <w:name w:val="Body Text Indent"/>
    <w:basedOn w:val="Normale"/>
    <w:pPr>
      <w:ind w:firstLine="720"/>
    </w:pPr>
  </w:style>
  <w:style w:type="paragraph" w:styleId="Testonormale">
    <w:name w:val="Plain Text"/>
    <w:basedOn w:val="Normale"/>
    <w:link w:val="TestonormaleCarattere"/>
    <w:rsid w:val="00D90333"/>
    <w:rPr>
      <w:rFonts w:ascii="Courier New" w:hAnsi="Courier New"/>
    </w:rPr>
  </w:style>
  <w:style w:type="paragraph" w:customStyle="1" w:styleId="Testosenato">
    <w:name w:val="Testo senato"/>
    <w:basedOn w:val="Rientrocorpodeltesto2"/>
    <w:rsid w:val="00D90333"/>
    <w:pPr>
      <w:tabs>
        <w:tab w:val="left" w:pos="520"/>
        <w:tab w:val="num" w:pos="1418"/>
      </w:tabs>
      <w:spacing w:after="0" w:line="360" w:lineRule="auto"/>
      <w:ind w:left="0" w:firstLine="567"/>
    </w:pPr>
    <w:rPr>
      <w:sz w:val="22"/>
      <w:szCs w:val="22"/>
    </w:rPr>
  </w:style>
  <w:style w:type="paragraph" w:customStyle="1" w:styleId="testosenato0">
    <w:name w:val="testosenato"/>
    <w:basedOn w:val="Normale"/>
    <w:rsid w:val="00D90333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Rientrocorpodeltesto2">
    <w:name w:val="Body Text Indent 2"/>
    <w:basedOn w:val="Normale"/>
    <w:rsid w:val="00D90333"/>
    <w:pPr>
      <w:spacing w:after="120" w:line="480" w:lineRule="auto"/>
      <w:ind w:left="283"/>
    </w:pPr>
  </w:style>
  <w:style w:type="paragraph" w:customStyle="1" w:styleId="Normale1">
    <w:name w:val="Normale1"/>
    <w:basedOn w:val="Normale"/>
    <w:next w:val="Normale"/>
    <w:rsid w:val="006F6CF3"/>
    <w:pPr>
      <w:autoSpaceDE w:val="0"/>
      <w:autoSpaceDN w:val="0"/>
      <w:adjustRightInd w:val="0"/>
    </w:pPr>
    <w:rPr>
      <w:rFonts w:ascii="Arial,Bold" w:hAnsi="Arial,Bold"/>
      <w:szCs w:val="24"/>
    </w:rPr>
  </w:style>
  <w:style w:type="paragraph" w:styleId="Testofumetto">
    <w:name w:val="Balloon Text"/>
    <w:basedOn w:val="Normale"/>
    <w:link w:val="TestofumettoCarattere"/>
    <w:rsid w:val="005D61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D619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5D619C"/>
    <w:pPr>
      <w:autoSpaceDE w:val="0"/>
      <w:autoSpaceDN w:val="0"/>
      <w:adjustRightInd w:val="0"/>
    </w:pPr>
    <w:rPr>
      <w:rFonts w:ascii="Arial,Bold" w:hAnsi="Arial,Bold"/>
      <w:lang w:val="en-US" w:eastAsia="en-US"/>
    </w:rPr>
  </w:style>
  <w:style w:type="paragraph" w:customStyle="1" w:styleId="Titolo11">
    <w:name w:val="Titolo 11"/>
    <w:basedOn w:val="Default"/>
    <w:next w:val="Default"/>
    <w:rsid w:val="0058331A"/>
    <w:rPr>
      <w:szCs w:val="24"/>
    </w:rPr>
  </w:style>
  <w:style w:type="character" w:customStyle="1" w:styleId="TestonormaleCarattere">
    <w:name w:val="Testo normale Carattere"/>
    <w:basedOn w:val="Carpredefinitoparagrafo"/>
    <w:link w:val="Testonormale"/>
    <w:rsid w:val="00403011"/>
    <w:rPr>
      <w:rFonts w:ascii="Courier New" w:hAnsi="Courier New"/>
      <w:sz w:val="24"/>
      <w:lang w:val="en-US"/>
    </w:rPr>
  </w:style>
  <w:style w:type="character" w:styleId="Testosegnaposto">
    <w:name w:val="Placeholder Text"/>
    <w:basedOn w:val="Carpredefinitoparagrafo"/>
    <w:uiPriority w:val="99"/>
    <w:semiHidden/>
    <w:rsid w:val="00AB23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rotocollo@sissa.i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cer\Dati%20applicazioni\Microsoft\Modelli\Headed%20paper%20for%20email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08D227-0C2A-450F-BF0B-0A8B3CFC2938}"/>
      </w:docPartPr>
      <w:docPartBody>
        <w:p w:rsidR="0039783F" w:rsidRDefault="0022340F">
          <w:r w:rsidRPr="00770AE8">
            <w:rPr>
              <w:rStyle w:val="Testosegnaposto"/>
            </w:rPr>
            <w:t>Scegliere un elemento.</w:t>
          </w:r>
        </w:p>
      </w:docPartBody>
    </w:docPart>
    <w:docPart>
      <w:docPartPr>
        <w:name w:val="B5BED492E12D4D35B33843A365D517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1D7EAF-B8A9-46F8-B944-BE1F8E32FD90}"/>
      </w:docPartPr>
      <w:docPartBody>
        <w:p w:rsidR="0039783F" w:rsidRDefault="0022340F" w:rsidP="0022340F">
          <w:pPr>
            <w:pStyle w:val="B5BED492E12D4D35B33843A365D5176D"/>
          </w:pPr>
          <w:r w:rsidRPr="00770AE8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0F"/>
    <w:rsid w:val="0022340F"/>
    <w:rsid w:val="0039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2340F"/>
    <w:rPr>
      <w:color w:val="808080"/>
    </w:rPr>
  </w:style>
  <w:style w:type="paragraph" w:customStyle="1" w:styleId="B5BED492E12D4D35B33843A365D5176D">
    <w:name w:val="B5BED492E12D4D35B33843A365D5176D"/>
    <w:rsid w:val="002234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81642e-2a15-4f67-bd64-2cc6f26908d5" xsi:nil="true"/>
    <lcf76f155ced4ddcb4097134ff3c332f xmlns="8ddaa2e4-39ae-41e4-9d3a-6e032181cfa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0D18A8FA4465489B5911465C3C5977" ma:contentTypeVersion="16" ma:contentTypeDescription="Creare un nuovo documento." ma:contentTypeScope="" ma:versionID="70958a79b92051fee648840298e63024">
  <xsd:schema xmlns:xsd="http://www.w3.org/2001/XMLSchema" xmlns:xs="http://www.w3.org/2001/XMLSchema" xmlns:p="http://schemas.microsoft.com/office/2006/metadata/properties" xmlns:ns2="8ddaa2e4-39ae-41e4-9d3a-6e032181cfa1" xmlns:ns3="5581642e-2a15-4f67-bd64-2cc6f26908d5" targetNamespace="http://schemas.microsoft.com/office/2006/metadata/properties" ma:root="true" ma:fieldsID="46f2201233a295e515a1a8b74ee33071" ns2:_="" ns3:_="">
    <xsd:import namespace="8ddaa2e4-39ae-41e4-9d3a-6e032181cfa1"/>
    <xsd:import namespace="5581642e-2a15-4f67-bd64-2cc6f2690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a2e4-39ae-41e4-9d3a-6e032181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1642e-2a15-4f67-bd64-2cc6f2690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db0a29-84e2-422e-9124-4b292eab2e11}" ma:internalName="TaxCatchAll" ma:showField="CatchAllData" ma:web="5581642e-2a15-4f67-bd64-2cc6f2690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DB72DC-82FD-4446-A29F-775B8389C9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FE72B-27B2-4E55-AADA-1BA9FC9A8425}">
  <ds:schemaRefs>
    <ds:schemaRef ds:uri="http://purl.org/dc/elements/1.1/"/>
    <ds:schemaRef ds:uri="5581642e-2a15-4f67-bd64-2cc6f26908d5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8ddaa2e4-39ae-41e4-9d3a-6e032181cfa1"/>
  </ds:schemaRefs>
</ds:datastoreItem>
</file>

<file path=customXml/itemProps3.xml><?xml version="1.0" encoding="utf-8"?>
<ds:datastoreItem xmlns:ds="http://schemas.openxmlformats.org/officeDocument/2006/customXml" ds:itemID="{67FBB1FF-D0B3-4762-BEAD-F4036FE14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aa2e4-39ae-41e4-9d3a-6e032181cfa1"/>
    <ds:schemaRef ds:uri="5581642e-2a15-4f67-bd64-2cc6f2690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Headed paper for email.dot</Template>
  <TotalTime>9</TotalTime>
  <Pages>3</Pages>
  <Words>306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Trieste, 11 aprile 2001</vt:lpstr>
    </vt:vector>
  </TitlesOfParts>
  <Company>SISSA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11 aprile 2001</dc:title>
  <dc:creator>Iancer</dc:creator>
  <cp:lastModifiedBy>Riccardo Iancer</cp:lastModifiedBy>
  <cp:revision>5</cp:revision>
  <cp:lastPrinted>2020-10-26T09:43:00Z</cp:lastPrinted>
  <dcterms:created xsi:type="dcterms:W3CDTF">2022-04-07T10:58:00Z</dcterms:created>
  <dcterms:modified xsi:type="dcterms:W3CDTF">2022-04-07T11:38:00Z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0x010100D90D18A8FA4465489B5911465C3C5977</vt:lpwstr>
  </property>
  <property fmtid="{D5CDD505-2E9C-101B-9397-08002B2CF9AE}" pid="3" name="MediaServiceImageTags">
    <vt:lpwstr/>
  </property>
</Properties>
</file>