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55F78" w:rsidR="00F21D38" w:rsidP="00F21D38" w:rsidRDefault="00F21D38" w14:paraId="5D468C4A" w14:textId="77777777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1</w:t>
      </w:r>
      <w:r w:rsidRPr="00755F78" w:rsidR="00A96691">
        <w:rPr>
          <w:rFonts w:ascii="Arial" w:hAnsi="Arial" w:cs="Arial"/>
          <w:sz w:val="22"/>
          <w:szCs w:val="22"/>
          <w:lang w:val="it-IT"/>
        </w:rPr>
        <w:tab/>
      </w:r>
    </w:p>
    <w:p w:rsidRPr="00755F78" w:rsidR="00F21D38" w:rsidP="00F21D38" w:rsidRDefault="00F21D38" w14:paraId="7680CDD8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4665C4F0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:rsidRPr="00755F78" w:rsidR="00F21D38" w:rsidP="00F21D38" w:rsidRDefault="00F21D38" w14:paraId="49411390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Via Bonomea 265</w:t>
      </w:r>
    </w:p>
    <w:p w:rsidR="00F21D38" w:rsidP="00F21D38" w:rsidRDefault="00F21D38" w14:paraId="60985620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T R I E S T E</w:t>
      </w:r>
    </w:p>
    <w:p w:rsidR="00183ECE" w:rsidP="00F21D38" w:rsidRDefault="00183ECE" w14:paraId="4F2CE928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="00183ECE" w:rsidP="00F21D38" w:rsidRDefault="00183ECE" w14:paraId="08F99414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ab/>
      </w:r>
      <w:hyperlink w:history="1" r:id="rId7">
        <w:r w:rsidRPr="00CD585B">
          <w:rPr>
            <w:rStyle w:val="Collegamentoipertestuale"/>
            <w:rFonts w:ascii="Arial" w:hAnsi="Arial" w:cs="Arial"/>
            <w:sz w:val="22"/>
            <w:szCs w:val="22"/>
            <w:lang w:val="it-IT"/>
          </w:rPr>
          <w:t>protocollo@sissa.it</w:t>
        </w:r>
      </w:hyperlink>
    </w:p>
    <w:p w:rsidR="00183ECE" w:rsidP="00F21D38" w:rsidRDefault="00183ECE" w14:paraId="69B26FFF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="00914A68" w:rsidP="00F21D38" w:rsidRDefault="00914A68" w14:paraId="7D7F7455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Pr="00914A68" w:rsidR="00914A68" w:rsidP="00914A68" w:rsidRDefault="00914A68" w14:paraId="1D9ED3E5" w14:textId="66700AE6">
      <w:pPr>
        <w:spacing w:line="240" w:lineRule="auto"/>
        <w:ind w:left="993" w:right="-1" w:hanging="993"/>
        <w:rPr>
          <w:rFonts w:ascii="Arial" w:hAnsi="Arial" w:cs="Arial"/>
          <w:sz w:val="22"/>
          <w:szCs w:val="22"/>
          <w:lang w:val="it-IT"/>
        </w:rPr>
      </w:pPr>
      <w:r w:rsidRPr="1250AB38" w:rsidR="00914A68">
        <w:rPr>
          <w:rFonts w:ascii="Arial" w:hAnsi="Arial" w:cs="Arial"/>
          <w:sz w:val="22"/>
          <w:szCs w:val="22"/>
          <w:lang w:val="it-IT"/>
        </w:rPr>
        <w:t>Oggetto: Conferimento di attività a tempo parzial</w:t>
      </w:r>
      <w:r w:rsidRPr="1250AB38" w:rsidR="007851F3">
        <w:rPr>
          <w:rFonts w:ascii="Arial" w:hAnsi="Arial" w:cs="Arial"/>
          <w:sz w:val="22"/>
          <w:szCs w:val="22"/>
          <w:lang w:val="it-IT"/>
        </w:rPr>
        <w:t xml:space="preserve">e </w:t>
      </w:r>
      <w:r w:rsidRPr="1250AB38" w:rsidR="00B348C1">
        <w:rPr>
          <w:rFonts w:ascii="Arial" w:hAnsi="Arial" w:cs="Arial"/>
          <w:sz w:val="22"/>
          <w:szCs w:val="22"/>
          <w:lang w:val="it-IT"/>
        </w:rPr>
        <w:t>degli studenti per l’anno 202</w:t>
      </w:r>
      <w:r w:rsidRPr="1250AB38" w:rsidR="5D43EDE4">
        <w:rPr>
          <w:rFonts w:ascii="Arial" w:hAnsi="Arial" w:cs="Arial"/>
          <w:sz w:val="22"/>
          <w:szCs w:val="22"/>
          <w:lang w:val="it-IT"/>
        </w:rPr>
        <w:t>2</w:t>
      </w:r>
    </w:p>
    <w:p w:rsidRPr="00755F78" w:rsidR="00914A68" w:rsidP="00F21D38" w:rsidRDefault="00914A68" w14:paraId="7133CB22" w14:textId="77777777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6B04DA79" w14:textId="77777777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343E4F5D" w14:textId="77777777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il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557782EB" w14:textId="77777777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64E64CEE" w14:textId="77777777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72224550" w14:textId="77777777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no.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27C9FBC2" w14:textId="781694F3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iscritto al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anno del corso di Ph.D/</w:t>
      </w:r>
      <w:r w:rsidR="009844F9">
        <w:rPr>
          <w:rFonts w:ascii="Arial" w:hAnsi="Arial" w:cs="Arial"/>
          <w:sz w:val="22"/>
          <w:szCs w:val="22"/>
          <w:lang w:val="it-IT"/>
        </w:rPr>
        <w:t>Perfezionamento</w:t>
      </w:r>
      <w:r w:rsidRPr="00755F78">
        <w:rPr>
          <w:rFonts w:ascii="Arial" w:hAnsi="Arial" w:cs="Arial"/>
          <w:sz w:val="22"/>
          <w:szCs w:val="22"/>
          <w:lang w:val="it-IT"/>
        </w:rPr>
        <w:t xml:space="preserve"> 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="009844F9">
        <w:rPr>
          <w:rFonts w:ascii="Arial" w:hAnsi="Arial" w:cs="Arial"/>
          <w:sz w:val="22"/>
          <w:szCs w:val="22"/>
          <w:u w:val="single"/>
          <w:lang w:val="it-IT"/>
        </w:rPr>
        <w:t>______</w:t>
      </w:r>
      <w:bookmarkStart w:name="_GoBack" w:id="0"/>
      <w:bookmarkEnd w:id="0"/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____________________________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0ACC1852" w14:textId="77777777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CHIEDE</w:t>
      </w:r>
    </w:p>
    <w:p w:rsidRPr="00755F78" w:rsidR="00F21D38" w:rsidP="00F21D38" w:rsidRDefault="00F21D38" w14:paraId="52CDC945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 partecipare al concorso per il conferimento di una delle seguenti collaborazioni:</w:t>
      </w:r>
    </w:p>
    <w:p w:rsidRPr="00755F78" w:rsidR="00F21D38" w:rsidP="00F21D38" w:rsidRDefault="00F21D38" w14:paraId="3BAF40D8" w14:textId="77777777">
      <w:pPr>
        <w:pStyle w:val="Testonormale"/>
        <w:spacing w:before="240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4D578412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(attività)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(no. di ore)</w:t>
      </w:r>
    </w:p>
    <w:p w:rsidRPr="00755F78" w:rsidR="00F21D38" w:rsidP="00F21D38" w:rsidRDefault="00F21D38" w14:paraId="31728C11" w14:textId="77777777">
      <w:pPr>
        <w:pStyle w:val="Testonormale"/>
        <w:spacing w:before="240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127446BD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(attività)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(no. di ore)</w:t>
      </w:r>
    </w:p>
    <w:p w:rsidRPr="00755F78" w:rsidR="00F21D38" w:rsidP="00F21D38" w:rsidRDefault="00F21D38" w14:paraId="11CA7CFB" w14:textId="77777777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:rsidRPr="00755F78" w:rsidR="00F21D38" w:rsidP="00F21D38" w:rsidRDefault="00F21D38" w14:paraId="20296521" w14:textId="77777777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:rsidRPr="00755F78" w:rsidR="00F21D38" w:rsidP="00F21D38" w:rsidRDefault="00F21D38" w14:paraId="6F196273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□Ottima</w:t>
      </w:r>
    </w:p>
    <w:p w:rsidRPr="00755F78" w:rsidR="00F21D38" w:rsidP="00F21D38" w:rsidRDefault="00F21D38" w14:paraId="3BE2D036" w14:textId="77777777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:rsidRPr="00755F78" w:rsidR="00F21D38" w:rsidP="00F21D38" w:rsidRDefault="00F21D38" w14:paraId="075A79F8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□Ottima</w:t>
      </w:r>
    </w:p>
    <w:p w:rsidRPr="00755F78" w:rsidR="00F21D38" w:rsidP="00F21D38" w:rsidRDefault="00F21D38" w14:paraId="3505C41C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:rsidRPr="00755F78" w:rsidR="00F21D38" w:rsidP="00F21D38" w:rsidRDefault="00F21D38" w14:paraId="394135AC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755F78" w:rsidR="00DC1306">
        <w:rPr>
          <w:rFonts w:ascii="Arial" w:hAnsi="Arial" w:cs="Arial"/>
          <w:b/>
          <w:sz w:val="22"/>
          <w:szCs w:val="22"/>
          <w:lang w:val="it-IT"/>
        </w:rPr>
        <w:t>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755F78" w:rsidR="00DC1306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755F78" w:rsidR="00DC1306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Pr="00755F78" w:rsidR="00DC1306">
        <w:rPr>
          <w:rFonts w:ascii="Arial" w:hAnsi="Arial" w:cs="Arial"/>
          <w:b/>
          <w:sz w:val="22"/>
          <w:szCs w:val="22"/>
          <w:lang w:val="it-IT"/>
        </w:rPr>
        <w:t>_______________</w:t>
      </w:r>
    </w:p>
    <w:p w:rsidRPr="00755F78" w:rsidR="00F21D38" w:rsidP="00F21D38" w:rsidRDefault="00F21D38" w14:paraId="15B4D69D" w14:textId="77777777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di avere avuto precedenti conferimenti di collaborazioni</w:t>
      </w:r>
    </w:p>
    <w:p w:rsidRPr="00755F78" w:rsidR="00F21D38" w:rsidP="00F21D38" w:rsidRDefault="00F21D38" w14:paraId="5599F151" w14:textId="77777777">
      <w:pPr>
        <w:pStyle w:val="Testonormale"/>
        <w:spacing w:line="240" w:lineRule="auto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(allegare dichiarazione del responsabile dell’attività</w:t>
      </w:r>
      <w:r w:rsidRPr="00755F78" w:rsidR="00DC1306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55F78" w:rsidR="00DC1306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 w:rsidR="00DC1306">
        <w:rPr>
          <w:rFonts w:ascii="Arial" w:hAnsi="Arial" w:cs="Arial"/>
          <w:sz w:val="22"/>
          <w:szCs w:val="22"/>
          <w:lang w:val="it-IT"/>
        </w:rPr>
        <w:t>. 2</w:t>
      </w:r>
      <w:r w:rsidRPr="00755F78">
        <w:rPr>
          <w:rFonts w:ascii="Arial" w:hAnsi="Arial" w:cs="Arial"/>
          <w:sz w:val="22"/>
          <w:szCs w:val="22"/>
          <w:lang w:val="it-IT"/>
        </w:rPr>
        <w:t>)</w:t>
      </w:r>
    </w:p>
    <w:p w:rsidRPr="00755F78" w:rsidR="00F21D38" w:rsidP="00F21D38" w:rsidRDefault="00F21D38" w14:paraId="0DCB97AE" w14:textId="77777777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>di non avere avuto precedenti conferimenti di collaborazioni</w:t>
      </w:r>
    </w:p>
    <w:p w:rsidR="00F21D38" w:rsidP="00914A68" w:rsidRDefault="00F21D38" w14:paraId="5686AD39" w14:textId="77777777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:rsidR="00914A68" w:rsidP="1250AB38" w:rsidRDefault="00914A68" w14:paraId="07B05AB2" w14:textId="77777777" w14:noSpellErr="1">
      <w:pPr>
        <w:pStyle w:val="Testonormale"/>
        <w:ind w:right="-2"/>
        <w:rPr>
          <w:rFonts w:ascii="Arial" w:hAnsi="Arial" w:cs="Arial"/>
          <w:b w:val="1"/>
          <w:bCs w:val="1"/>
          <w:sz w:val="22"/>
          <w:szCs w:val="22"/>
          <w:lang w:val="it-IT"/>
        </w:rPr>
      </w:pPr>
    </w:p>
    <w:p w:rsidR="1250AB38" w:rsidP="1250AB38" w:rsidRDefault="1250AB38" w14:paraId="6F3E5609" w14:textId="594BDEA4">
      <w:pPr>
        <w:pStyle w:val="Testonormale"/>
        <w:ind w:right="-2"/>
        <w:rPr>
          <w:rFonts w:ascii="Courier New" w:hAnsi="Courier New" w:eastAsia="Times New Roman" w:cs="Times New Roman"/>
          <w:b w:val="1"/>
          <w:bCs w:val="1"/>
          <w:sz w:val="24"/>
          <w:szCs w:val="24"/>
          <w:lang w:val="it-IT"/>
        </w:rPr>
      </w:pPr>
    </w:p>
    <w:p w:rsidR="1250AB38" w:rsidP="1250AB38" w:rsidRDefault="1250AB38" w14:paraId="3B4C8244" w14:textId="15935B77">
      <w:pPr>
        <w:pStyle w:val="Testonormale"/>
        <w:ind w:right="-2"/>
        <w:rPr>
          <w:rFonts w:ascii="Courier New" w:hAnsi="Courier New" w:eastAsia="Times New Roman" w:cs="Times New Roman"/>
          <w:b w:val="1"/>
          <w:bCs w:val="1"/>
          <w:sz w:val="24"/>
          <w:szCs w:val="24"/>
          <w:lang w:val="it-IT"/>
        </w:rPr>
      </w:pPr>
    </w:p>
    <w:p w:rsidR="00914A68" w:rsidP="00914A68" w:rsidRDefault="00914A68" w14:paraId="1394233A" w14:textId="77777777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:rsidRPr="00755F78" w:rsidR="00914A68" w:rsidP="00914A68" w:rsidRDefault="00914A68" w14:paraId="35182344" w14:textId="77777777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:rsidRPr="00755F78" w:rsidR="00F21D38" w:rsidP="00F21D38" w:rsidRDefault="00F21D38" w14:paraId="7A0DAE35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lastRenderedPageBreak/>
        <w:t>Fornisce inoltre in allegato:</w:t>
      </w:r>
    </w:p>
    <w:p w:rsidRPr="00755F78" w:rsidR="00F21D38" w:rsidP="00F21D38" w:rsidRDefault="00F21D38" w14:paraId="79E12488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4D436A38" w14:textId="77777777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Modello ISEE per stabilire le condizioni di oggettivo svantaggio economico</w:t>
      </w:r>
    </w:p>
    <w:p w:rsidRPr="00755F78" w:rsidR="00F21D38" w:rsidP="00F21D38" w:rsidRDefault="00F21D38" w14:paraId="2E4EC714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:rsidRPr="00755F78" w:rsidR="00F21D38" w:rsidP="00F21D38" w:rsidRDefault="00F21D38" w14:paraId="1F3810DA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44EB32B8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Dichiara inoltre di aver preso visione del decreto di indizione del concorso e di accettare quanto da esso previsto.</w:t>
      </w:r>
    </w:p>
    <w:p w:rsidRPr="00755F78" w:rsidR="00F21D38" w:rsidP="00F21D38" w:rsidRDefault="00F21D38" w14:paraId="0E05872D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051F8405" w14:textId="77777777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Trieste,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25186FE9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    Firma leggibile</w:t>
      </w:r>
    </w:p>
    <w:p w:rsidRPr="00755F78" w:rsidR="00F21D38" w:rsidP="00F21D38" w:rsidRDefault="00F21D38" w14:paraId="358A0B0C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0BD69731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N.B.</w:t>
      </w:r>
    </w:p>
    <w:p w:rsidRPr="00755F78" w:rsidR="00F21D38" w:rsidP="00F21D38" w:rsidRDefault="00F21D38" w14:paraId="4272DF62" w14:textId="77777777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:rsidRPr="00755F78" w:rsidR="00F21D38" w:rsidP="00F21D38" w:rsidRDefault="00F21D38" w14:paraId="4BF08F5D" w14:textId="77777777">
      <w:pPr>
        <w:rPr>
          <w:rFonts w:ascii="Arial" w:hAnsi="Arial" w:cs="Arial"/>
          <w:sz w:val="22"/>
          <w:szCs w:val="22"/>
          <w:lang w:val="it-IT"/>
        </w:rPr>
      </w:pPr>
    </w:p>
    <w:p w:rsidRPr="00755F78" w:rsidR="00F21D38" w:rsidRDefault="00F21D38" w14:paraId="66B8B7AD" w14:textId="77777777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br w:type="page"/>
      </w:r>
    </w:p>
    <w:p w:rsidRPr="00755F78" w:rsidR="00F21D38" w:rsidP="00F21D38" w:rsidRDefault="00F21D38" w14:paraId="576B6055" w14:textId="77777777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lastRenderedPageBreak/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2</w:t>
      </w:r>
    </w:p>
    <w:p w:rsidRPr="00755F78" w:rsidR="00F21D38" w:rsidP="00F21D38" w:rsidRDefault="00F21D38" w14:paraId="4D5B79B7" w14:textId="77777777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49593D58" w14:textId="77777777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:rsidRPr="00755F78" w:rsidR="00F21D38" w:rsidP="00F21D38" w:rsidRDefault="00F21D38" w14:paraId="7F9326F7" w14:textId="77777777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Via Bonomea 265</w:t>
      </w:r>
    </w:p>
    <w:p w:rsidRPr="00755F78" w:rsidR="00F21D38" w:rsidP="00F21D38" w:rsidRDefault="00F21D38" w14:paraId="4B4AD54E" w14:textId="77777777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</w:t>
      </w:r>
    </w:p>
    <w:p w:rsidRPr="00755F78" w:rsidR="00F21D38" w:rsidP="00F21D38" w:rsidRDefault="00F21D38" w14:paraId="10E5E9AE" w14:textId="77777777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5F42719B" w14:textId="77777777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130D2665" w14:textId="77777777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7A86B76C" w14:textId="77777777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1D37960F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:rsidRPr="00755F78" w:rsidR="00F21D38" w:rsidP="00F21D38" w:rsidRDefault="00F21D38" w14:paraId="78847F9C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:rsidRPr="00755F78" w:rsidR="00F21D38" w:rsidP="00F21D38" w:rsidRDefault="00F21D38" w14:paraId="0E206C6D" w14:textId="77777777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□Ottima</w:t>
      </w:r>
    </w:p>
    <w:p w:rsidRPr="00755F78" w:rsidR="00F21D38" w:rsidP="00F21D38" w:rsidRDefault="00F21D38" w14:paraId="0CEC42AE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Competenza:</w:t>
      </w:r>
    </w:p>
    <w:p w:rsidRPr="00755F78" w:rsidR="00F21D38" w:rsidP="00F21D38" w:rsidRDefault="00F21D38" w14:paraId="5EC6BFB6" w14:textId="77777777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□Ottima</w:t>
      </w:r>
    </w:p>
    <w:p w:rsidRPr="00755F78" w:rsidR="00F21D38" w:rsidP="00F21D38" w:rsidRDefault="00F21D38" w14:paraId="09B5934B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Precisione:</w:t>
      </w:r>
    </w:p>
    <w:p w:rsidRPr="00755F78" w:rsidR="00F21D38" w:rsidP="00F21D38" w:rsidRDefault="00F21D38" w14:paraId="15E0667C" w14:textId="77777777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□Ottima</w:t>
      </w:r>
    </w:p>
    <w:p w:rsidRPr="00755F78" w:rsidR="00F21D38" w:rsidP="00F21D38" w:rsidRDefault="00F21D38" w14:paraId="5CC86C66" w14:textId="77777777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:rsidRPr="00755F78" w:rsidR="00F21D38" w:rsidP="00F21D38" w:rsidRDefault="00F21D38" w14:paraId="0FF37E97" w14:textId="77777777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□Ottima</w:t>
      </w:r>
    </w:p>
    <w:p w:rsidRPr="00755F78" w:rsidR="00F21D38" w:rsidP="00F21D38" w:rsidRDefault="00F21D38" w14:paraId="0B4C3229" w14:textId="77777777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:rsidRPr="00755F78" w:rsidR="00F21D38" w:rsidP="00F21D38" w:rsidRDefault="00F21D38" w14:paraId="052D176E" w14:textId="77777777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:rsidRPr="00755F78" w:rsidR="00F21D38" w:rsidP="00F21D38" w:rsidRDefault="00F21D38" w14:paraId="2DE883D8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1)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4C16C7BD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2)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20F9886F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3)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1FF3DDF2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4)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69965BA9" w14:textId="77777777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5)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Pr="00755F78" w:rsidR="00F21D38" w:rsidP="00F21D38" w:rsidRDefault="00F21D38" w14:paraId="48475EED" w14:textId="77777777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:rsidRPr="00755F78" w:rsidR="00D90333" w:rsidP="00F21D38" w:rsidRDefault="00F21D38" w14:paraId="75117F97" w14:textId="77777777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Il Responsabile dell’attività   _____________________________</w:t>
      </w:r>
    </w:p>
    <w:sectPr w:rsidRPr="00755F78" w:rsidR="00D90333" w:rsidSect="00F21D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 w:code="9"/>
      <w:pgMar w:top="1071" w:right="99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1D31" w:rsidRDefault="00581D31" w14:paraId="3EB861BA" w14:textId="77777777">
      <w:r>
        <w:separator/>
      </w:r>
    </w:p>
  </w:endnote>
  <w:endnote w:type="continuationSeparator" w:id="0">
    <w:p w:rsidR="00581D31" w:rsidRDefault="00581D31" w14:paraId="3EC52E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3494AA58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2F190E0E" w14:textId="7777777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2951A802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1D31" w:rsidRDefault="00581D31" w14:paraId="531956A7" w14:textId="77777777">
      <w:r>
        <w:separator/>
      </w:r>
    </w:p>
  </w:footnote>
  <w:footnote w:type="continuationSeparator" w:id="0">
    <w:p w:rsidR="00581D31" w:rsidRDefault="00581D31" w14:paraId="3545CA3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05ED0DEC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F21D38" w:rsidR="00F21D38" w:rsidP="00F21D38" w:rsidRDefault="00F21D38" w14:paraId="7A8CEE00" w14:textId="7777777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 w14:paraId="13FC58BB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AEE"/>
    <w:multiLevelType w:val="hybridMultilevel"/>
    <w:tmpl w:val="A926B17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3D2BE6"/>
    <w:multiLevelType w:val="hybridMultilevel"/>
    <w:tmpl w:val="A6D4B28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EE348C"/>
    <w:multiLevelType w:val="hybridMultilevel"/>
    <w:tmpl w:val="3BC2F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96C2B"/>
    <w:multiLevelType w:val="hybridMultilevel"/>
    <w:tmpl w:val="4A90F506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hint="default" w:ascii="Courier" w:hAnsi="Courier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29B54C20"/>
    <w:multiLevelType w:val="hybridMultilevel"/>
    <w:tmpl w:val="80327FF4"/>
    <w:lvl w:ilvl="0" w:tplc="DA7EC5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21A56C0"/>
    <w:multiLevelType w:val="hybridMultilevel"/>
    <w:tmpl w:val="6DCA8080"/>
    <w:lvl w:ilvl="0" w:tplc="9740E694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9A3E68"/>
    <w:multiLevelType w:val="hybridMultilevel"/>
    <w:tmpl w:val="93F6F266"/>
    <w:lvl w:ilvl="0" w:tplc="0410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7" w15:restartNumberingAfterBreak="0">
    <w:nsid w:val="58684FAE"/>
    <w:multiLevelType w:val="singleLevel"/>
    <w:tmpl w:val="6240B3E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D5C66E9"/>
    <w:multiLevelType w:val="hybridMultilevel"/>
    <w:tmpl w:val="504E3604"/>
    <w:lvl w:ilvl="0" w:tplc="9740E694">
      <w:start w:val="5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510D34"/>
    <w:multiLevelType w:val="hybridMultilevel"/>
    <w:tmpl w:val="7AEAC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628E0"/>
    <w:multiLevelType w:val="hybridMultilevel"/>
    <w:tmpl w:val="BB2861B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hint="default" w:ascii="Courier" w:hAnsi="Courier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8F3050A"/>
    <w:multiLevelType w:val="hybridMultilevel"/>
    <w:tmpl w:val="E2FA403E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2" w15:restartNumberingAfterBreak="0">
    <w:nsid w:val="7BB404C3"/>
    <w:multiLevelType w:val="hybridMultilevel"/>
    <w:tmpl w:val="9886D51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hint="default" w:ascii="Courier" w:hAnsi="Courier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1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33"/>
    <w:rsid w:val="00002D19"/>
    <w:rsid w:val="000764B3"/>
    <w:rsid w:val="000B3201"/>
    <w:rsid w:val="000D500B"/>
    <w:rsid w:val="000D558C"/>
    <w:rsid w:val="000D5FCD"/>
    <w:rsid w:val="000E20EE"/>
    <w:rsid w:val="000E2251"/>
    <w:rsid w:val="000E25D8"/>
    <w:rsid w:val="000F70B1"/>
    <w:rsid w:val="00142CCC"/>
    <w:rsid w:val="00183ECE"/>
    <w:rsid w:val="001A1455"/>
    <w:rsid w:val="001A4EAB"/>
    <w:rsid w:val="001C655D"/>
    <w:rsid w:val="001E0497"/>
    <w:rsid w:val="002265C1"/>
    <w:rsid w:val="0023459E"/>
    <w:rsid w:val="0025580F"/>
    <w:rsid w:val="00271D8B"/>
    <w:rsid w:val="0027534A"/>
    <w:rsid w:val="00275ED7"/>
    <w:rsid w:val="002766B6"/>
    <w:rsid w:val="0028389F"/>
    <w:rsid w:val="00286374"/>
    <w:rsid w:val="002C1549"/>
    <w:rsid w:val="002C4813"/>
    <w:rsid w:val="002C54E2"/>
    <w:rsid w:val="00312B13"/>
    <w:rsid w:val="00317366"/>
    <w:rsid w:val="003444AF"/>
    <w:rsid w:val="003C6B68"/>
    <w:rsid w:val="003E3E62"/>
    <w:rsid w:val="00403011"/>
    <w:rsid w:val="004117BB"/>
    <w:rsid w:val="00433020"/>
    <w:rsid w:val="00462579"/>
    <w:rsid w:val="004A07B2"/>
    <w:rsid w:val="004D4C81"/>
    <w:rsid w:val="004F6398"/>
    <w:rsid w:val="0052543E"/>
    <w:rsid w:val="00566153"/>
    <w:rsid w:val="00581D31"/>
    <w:rsid w:val="0058331A"/>
    <w:rsid w:val="005959BC"/>
    <w:rsid w:val="00596631"/>
    <w:rsid w:val="005A581A"/>
    <w:rsid w:val="005C7830"/>
    <w:rsid w:val="005D5142"/>
    <w:rsid w:val="005D619C"/>
    <w:rsid w:val="005E2485"/>
    <w:rsid w:val="006005DF"/>
    <w:rsid w:val="00612AFB"/>
    <w:rsid w:val="00620A57"/>
    <w:rsid w:val="006251BE"/>
    <w:rsid w:val="00630A74"/>
    <w:rsid w:val="00654B4B"/>
    <w:rsid w:val="0066049D"/>
    <w:rsid w:val="006706C9"/>
    <w:rsid w:val="00696E3E"/>
    <w:rsid w:val="006C0B36"/>
    <w:rsid w:val="006D7189"/>
    <w:rsid w:val="006E5F8A"/>
    <w:rsid w:val="006F6CF3"/>
    <w:rsid w:val="00707613"/>
    <w:rsid w:val="00713483"/>
    <w:rsid w:val="007261AD"/>
    <w:rsid w:val="00726404"/>
    <w:rsid w:val="00744075"/>
    <w:rsid w:val="00745468"/>
    <w:rsid w:val="00755F78"/>
    <w:rsid w:val="00772D04"/>
    <w:rsid w:val="007851F3"/>
    <w:rsid w:val="007B37DF"/>
    <w:rsid w:val="007F1E15"/>
    <w:rsid w:val="00824BF7"/>
    <w:rsid w:val="00827E91"/>
    <w:rsid w:val="00831B01"/>
    <w:rsid w:val="00833433"/>
    <w:rsid w:val="00860B53"/>
    <w:rsid w:val="00865F2A"/>
    <w:rsid w:val="008751F1"/>
    <w:rsid w:val="008B288D"/>
    <w:rsid w:val="008B55A5"/>
    <w:rsid w:val="008C4657"/>
    <w:rsid w:val="008D1BFD"/>
    <w:rsid w:val="008D79BD"/>
    <w:rsid w:val="008F259A"/>
    <w:rsid w:val="00901074"/>
    <w:rsid w:val="00906BD0"/>
    <w:rsid w:val="00911378"/>
    <w:rsid w:val="00914A68"/>
    <w:rsid w:val="00953648"/>
    <w:rsid w:val="009565EE"/>
    <w:rsid w:val="0095759A"/>
    <w:rsid w:val="009844F9"/>
    <w:rsid w:val="009B0F2B"/>
    <w:rsid w:val="009E0600"/>
    <w:rsid w:val="00A00515"/>
    <w:rsid w:val="00A05E7C"/>
    <w:rsid w:val="00A3131A"/>
    <w:rsid w:val="00A420A7"/>
    <w:rsid w:val="00A612C7"/>
    <w:rsid w:val="00A614C1"/>
    <w:rsid w:val="00A83B90"/>
    <w:rsid w:val="00A96691"/>
    <w:rsid w:val="00AF126C"/>
    <w:rsid w:val="00AF6EBB"/>
    <w:rsid w:val="00B00520"/>
    <w:rsid w:val="00B01ABD"/>
    <w:rsid w:val="00B035D2"/>
    <w:rsid w:val="00B12669"/>
    <w:rsid w:val="00B1673C"/>
    <w:rsid w:val="00B329BB"/>
    <w:rsid w:val="00B348C1"/>
    <w:rsid w:val="00B4396F"/>
    <w:rsid w:val="00B4708D"/>
    <w:rsid w:val="00B55913"/>
    <w:rsid w:val="00B80314"/>
    <w:rsid w:val="00B849B2"/>
    <w:rsid w:val="00B90661"/>
    <w:rsid w:val="00BA4D8B"/>
    <w:rsid w:val="00BC4A01"/>
    <w:rsid w:val="00BD75D5"/>
    <w:rsid w:val="00BF76D6"/>
    <w:rsid w:val="00C002FB"/>
    <w:rsid w:val="00C122D2"/>
    <w:rsid w:val="00C137D4"/>
    <w:rsid w:val="00C156F0"/>
    <w:rsid w:val="00C24C4E"/>
    <w:rsid w:val="00CB693A"/>
    <w:rsid w:val="00CF4AB5"/>
    <w:rsid w:val="00CF5686"/>
    <w:rsid w:val="00CF715F"/>
    <w:rsid w:val="00D35B0D"/>
    <w:rsid w:val="00D5426B"/>
    <w:rsid w:val="00D66D84"/>
    <w:rsid w:val="00D70EFC"/>
    <w:rsid w:val="00D818EF"/>
    <w:rsid w:val="00D86BBE"/>
    <w:rsid w:val="00D90333"/>
    <w:rsid w:val="00DC1306"/>
    <w:rsid w:val="00E2465B"/>
    <w:rsid w:val="00E604C2"/>
    <w:rsid w:val="00E63313"/>
    <w:rsid w:val="00E86D69"/>
    <w:rsid w:val="00E971F3"/>
    <w:rsid w:val="00E975D6"/>
    <w:rsid w:val="00EA57CD"/>
    <w:rsid w:val="00ED6C88"/>
    <w:rsid w:val="00EF3710"/>
    <w:rsid w:val="00F13D5B"/>
    <w:rsid w:val="00F21D38"/>
    <w:rsid w:val="00F337CB"/>
    <w:rsid w:val="00F737FA"/>
    <w:rsid w:val="00F95775"/>
    <w:rsid w:val="00FC14C4"/>
    <w:rsid w:val="00FC7209"/>
    <w:rsid w:val="00FD62D2"/>
    <w:rsid w:val="00FF028E"/>
    <w:rsid w:val="00FF3887"/>
    <w:rsid w:val="00FF684C"/>
    <w:rsid w:val="1250AB38"/>
    <w:rsid w:val="5D43E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72FCA6D4"/>
  <w15:docId w15:val="{51072793-D98A-4BE7-8C49-673D4B406F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e" w:default="1">
    <w:name w:val="Normal"/>
    <w:pPr>
      <w:spacing w:line="360" w:lineRule="auto"/>
      <w:jc w:val="both"/>
    </w:pPr>
    <w:rPr>
      <w:sz w:val="24"/>
      <w:lang w:val="en-US"/>
    </w:rPr>
  </w:style>
  <w:style w:type="paragraph" w:styleId="Titolo1">
    <w:name w:val="heading 1"/>
    <w:basedOn w:val="Normale"/>
    <w:next w:val="Normale"/>
    <w:qFormat/>
    <w:pPr>
      <w:keepNext/>
      <w:spacing w:line="300" w:lineRule="exact"/>
      <w:jc w:val="right"/>
      <w:outlineLvl w:val="0"/>
    </w:p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testo">
    <w:name w:val="Body Text"/>
    <w:basedOn w:val="Normale"/>
    <w:rPr>
      <w:rFonts w:ascii="Palatino" w:hAnsi="Palatino"/>
    </w:rPr>
  </w:style>
  <w:style w:type="paragraph" w:styleId="Rientrocorpodeltesto">
    <w:name w:val="Body Text Indent"/>
    <w:basedOn w:val="Normale"/>
    <w:pPr>
      <w:ind w:firstLine="720"/>
    </w:pPr>
  </w:style>
  <w:style w:type="paragraph" w:styleId="Testonormale">
    <w:name w:val="Plain Text"/>
    <w:basedOn w:val="Normale"/>
    <w:link w:val="TestonormaleCarattere"/>
    <w:rsid w:val="00D90333"/>
    <w:rPr>
      <w:rFonts w:ascii="Courier New" w:hAnsi="Courier New"/>
    </w:rPr>
  </w:style>
  <w:style w:type="paragraph" w:styleId="Testosenato" w:customStyle="1">
    <w:name w:val="Testo senato"/>
    <w:basedOn w:val="Rientrocorpodeltesto2"/>
    <w:rsid w:val="00D90333"/>
    <w:pPr>
      <w:tabs>
        <w:tab w:val="left" w:pos="520"/>
        <w:tab w:val="num" w:pos="1418"/>
      </w:tabs>
      <w:spacing w:after="0" w:line="360" w:lineRule="auto"/>
      <w:ind w:left="0" w:firstLine="567"/>
    </w:pPr>
    <w:rPr>
      <w:sz w:val="22"/>
      <w:szCs w:val="22"/>
    </w:rPr>
  </w:style>
  <w:style w:type="paragraph" w:styleId="testosenato0" w:customStyle="1">
    <w:name w:val="testosenato"/>
    <w:basedOn w:val="Normale"/>
    <w:rsid w:val="00D90333"/>
    <w:pPr>
      <w:spacing w:before="100" w:beforeAutospacing="1" w:after="100" w:afterAutospacing="1"/>
    </w:pPr>
    <w:rPr>
      <w:rFonts w:ascii="Arial Unicode MS" w:hAnsi="Arial Unicode MS" w:eastAsia="Arial Unicode MS" w:cs="Arial Unicode MS"/>
      <w:szCs w:val="24"/>
    </w:rPr>
  </w:style>
  <w:style w:type="paragraph" w:styleId="Rientrocorpodeltesto2">
    <w:name w:val="Body Text Indent 2"/>
    <w:basedOn w:val="Normale"/>
    <w:rsid w:val="00D90333"/>
    <w:pPr>
      <w:spacing w:after="120" w:line="480" w:lineRule="auto"/>
      <w:ind w:left="283"/>
    </w:pPr>
  </w:style>
  <w:style w:type="paragraph" w:styleId="Normale1" w:customStyle="1">
    <w:name w:val="Normale1"/>
    <w:basedOn w:val="Normale"/>
    <w:next w:val="Normale"/>
    <w:rsid w:val="006F6CF3"/>
    <w:pPr>
      <w:autoSpaceDE w:val="0"/>
      <w:autoSpaceDN w:val="0"/>
      <w:adjustRightInd w:val="0"/>
    </w:pPr>
    <w:rPr>
      <w:rFonts w:ascii="Arial,Bold" w:hAnsi="Arial,Bold"/>
      <w:szCs w:val="24"/>
    </w:rPr>
  </w:style>
  <w:style w:type="paragraph" w:styleId="Testofumetto">
    <w:name w:val="Balloon Text"/>
    <w:basedOn w:val="Normale"/>
    <w:link w:val="TestofumettoCarattere"/>
    <w:rsid w:val="005D619C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5D619C"/>
    <w:rPr>
      <w:rFonts w:ascii="Tahoma" w:hAnsi="Tahoma" w:cs="Tahoma"/>
      <w:sz w:val="16"/>
      <w:szCs w:val="16"/>
      <w:lang w:eastAsia="en-US"/>
    </w:rPr>
  </w:style>
  <w:style w:type="paragraph" w:styleId="Default" w:customStyle="1">
    <w:name w:val="Default"/>
    <w:rsid w:val="005D619C"/>
    <w:pPr>
      <w:autoSpaceDE w:val="0"/>
      <w:autoSpaceDN w:val="0"/>
      <w:adjustRightInd w:val="0"/>
    </w:pPr>
    <w:rPr>
      <w:rFonts w:ascii="Arial,Bold" w:hAnsi="Arial,Bold"/>
      <w:lang w:val="en-US" w:eastAsia="en-US"/>
    </w:rPr>
  </w:style>
  <w:style w:type="paragraph" w:styleId="Titolo11" w:customStyle="1">
    <w:name w:val="Titolo 11"/>
    <w:basedOn w:val="Default"/>
    <w:next w:val="Default"/>
    <w:rsid w:val="0058331A"/>
    <w:rPr>
      <w:szCs w:val="24"/>
    </w:rPr>
  </w:style>
  <w:style w:type="character" w:styleId="TestonormaleCarattere" w:customStyle="1">
    <w:name w:val="Testo normale Carattere"/>
    <w:basedOn w:val="Carpredefinitoparagrafo"/>
    <w:link w:val="Testonormale"/>
    <w:rsid w:val="00403011"/>
    <w:rPr>
      <w:rFonts w:ascii="Courier New" w:hAnsi="Courier New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hyperlink" Target="mailto:protocollo@sissa.it" TargetMode="Externa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cer\Dati%20applicazioni\Microsoft\Modelli\Headed%20paper%20for%20emai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2" ma:contentTypeDescription="Creare un nuovo documento." ma:contentTypeScope="" ma:versionID="1c087c6f15f8294bc870dca6909a2f89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e1d431c72228b01429fd867a95e0ddf5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1D25F6-086C-40F1-A222-ED10A558FDE1}"/>
</file>

<file path=customXml/itemProps2.xml><?xml version="1.0" encoding="utf-8"?>
<ds:datastoreItem xmlns:ds="http://schemas.openxmlformats.org/officeDocument/2006/customXml" ds:itemID="{FDDB72DC-82FD-4446-A29F-775B8389C910}"/>
</file>

<file path=customXml/itemProps3.xml><?xml version="1.0" encoding="utf-8"?>
<ds:datastoreItem xmlns:ds="http://schemas.openxmlformats.org/officeDocument/2006/customXml" ds:itemID="{DB9FE72B-27B2-4E55-AADA-1BA9FC9A84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Headed paper for email.dot</ap:Template>
  <ap:Application>Microsoft Word for the web</ap:Application>
  <ap:DocSecurity>0</ap:DocSecurity>
  <ap:ScaleCrop>false</ap:ScaleCrop>
  <ap:Company>SISSA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11 aprile 2001</dc:title>
  <dc:creator>Iancer</dc:creator>
  <cp:lastModifiedBy>Riccardo Iancer</cp:lastModifiedBy>
  <cp:revision>5</cp:revision>
  <cp:lastPrinted>2020-10-26T09:43:00Z</cp:lastPrinted>
  <dcterms:created xsi:type="dcterms:W3CDTF">2020-10-26T09:43:00Z</dcterms:created>
  <dcterms:modified xsi:type="dcterms:W3CDTF">2021-10-28T11:21:56Z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0x010100D90D18A8FA4465489B5911465C3C5977</vt:lpwstr>
  </property>
</Properties>
</file>