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755F78" w:rsidR="00F21D38" w:rsidP="00F21D38" w:rsidRDefault="00F21D38" w14:paraId="5D468C4A" w14:textId="77777777">
      <w:pPr>
        <w:pStyle w:val="Testonormale"/>
        <w:spacing w:line="240" w:lineRule="auto"/>
        <w:ind w:right="-2"/>
        <w:jc w:val="right"/>
        <w:rPr>
          <w:rFonts w:ascii="Arial" w:hAnsi="Arial" w:cs="Arial"/>
          <w:sz w:val="22"/>
          <w:szCs w:val="22"/>
          <w:lang w:val="it-IT"/>
        </w:rPr>
      </w:pPr>
      <w:proofErr w:type="spellStart"/>
      <w:r w:rsidRPr="00755F78">
        <w:rPr>
          <w:rFonts w:ascii="Arial" w:hAnsi="Arial" w:cs="Arial"/>
          <w:sz w:val="22"/>
          <w:szCs w:val="22"/>
          <w:lang w:val="it-IT"/>
        </w:rPr>
        <w:t>All</w:t>
      </w:r>
      <w:proofErr w:type="spellEnd"/>
      <w:r w:rsidRPr="00755F78">
        <w:rPr>
          <w:rFonts w:ascii="Arial" w:hAnsi="Arial" w:cs="Arial"/>
          <w:sz w:val="22"/>
          <w:szCs w:val="22"/>
          <w:lang w:val="it-IT"/>
        </w:rPr>
        <w:t>. 1</w:t>
      </w:r>
      <w:r w:rsidRPr="00755F78" w:rsidR="00A96691">
        <w:rPr>
          <w:rFonts w:ascii="Arial" w:hAnsi="Arial" w:cs="Arial"/>
          <w:sz w:val="22"/>
          <w:szCs w:val="22"/>
          <w:lang w:val="it-IT"/>
        </w:rPr>
        <w:tab/>
      </w:r>
    </w:p>
    <w:p w:rsidRPr="00755F78" w:rsidR="00F21D38" w:rsidP="00F21D38" w:rsidRDefault="00F21D38" w14:paraId="7680CDD8" w14:textId="77777777">
      <w:pPr>
        <w:pStyle w:val="Testonormale"/>
        <w:tabs>
          <w:tab w:val="left" w:pos="6804"/>
        </w:tabs>
        <w:spacing w:line="240" w:lineRule="auto"/>
        <w:ind w:right="-2"/>
        <w:rPr>
          <w:rFonts w:ascii="Arial" w:hAnsi="Arial" w:cs="Arial"/>
          <w:sz w:val="22"/>
          <w:szCs w:val="22"/>
          <w:lang w:val="it-IT"/>
        </w:rPr>
      </w:pPr>
    </w:p>
    <w:p w:rsidRPr="00755F78" w:rsidR="00F21D38" w:rsidP="00F21D38" w:rsidRDefault="00F21D38" w14:paraId="4665C4F0" w14:textId="77777777">
      <w:pPr>
        <w:pStyle w:val="Testonormale"/>
        <w:tabs>
          <w:tab w:val="left" w:pos="6804"/>
        </w:tabs>
        <w:spacing w:line="240" w:lineRule="auto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>Al Direttore della SISSA</w:t>
      </w:r>
    </w:p>
    <w:p w:rsidRPr="00755F78" w:rsidR="00F21D38" w:rsidP="00F21D38" w:rsidRDefault="00F21D38" w14:paraId="49411390" w14:textId="77777777">
      <w:pPr>
        <w:pStyle w:val="Testonormale"/>
        <w:tabs>
          <w:tab w:val="left" w:pos="6804"/>
        </w:tabs>
        <w:spacing w:line="240" w:lineRule="auto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>Via Bonomea 265</w:t>
      </w:r>
    </w:p>
    <w:p w:rsidR="00F21D38" w:rsidP="00F21D38" w:rsidRDefault="00F21D38" w14:paraId="60985620" w14:textId="77777777">
      <w:pPr>
        <w:pStyle w:val="Testonormale"/>
        <w:tabs>
          <w:tab w:val="left" w:pos="6804"/>
        </w:tabs>
        <w:spacing w:line="240" w:lineRule="auto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>T R I E S T E</w:t>
      </w:r>
    </w:p>
    <w:p w:rsidR="00183ECE" w:rsidP="00F21D38" w:rsidRDefault="00183ECE" w14:paraId="4F2CE928" w14:textId="77777777">
      <w:pPr>
        <w:pStyle w:val="Testonormale"/>
        <w:tabs>
          <w:tab w:val="left" w:pos="6804"/>
        </w:tabs>
        <w:spacing w:line="240" w:lineRule="auto"/>
        <w:ind w:right="-2"/>
        <w:rPr>
          <w:rFonts w:ascii="Arial" w:hAnsi="Arial" w:cs="Arial"/>
          <w:sz w:val="22"/>
          <w:szCs w:val="22"/>
          <w:lang w:val="it-IT"/>
        </w:rPr>
      </w:pPr>
    </w:p>
    <w:p w:rsidR="00183ECE" w:rsidP="00F21D38" w:rsidRDefault="00183ECE" w14:paraId="08F99414" w14:textId="77777777">
      <w:pPr>
        <w:pStyle w:val="Testonormale"/>
        <w:tabs>
          <w:tab w:val="left" w:pos="6804"/>
        </w:tabs>
        <w:spacing w:line="240" w:lineRule="auto"/>
        <w:ind w:right="-2"/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ab/>
      </w:r>
      <w:hyperlink w:history="1" r:id="rId7">
        <w:r w:rsidRPr="00CD585B">
          <w:rPr>
            <w:rStyle w:val="Collegamentoipertestuale"/>
            <w:rFonts w:ascii="Arial" w:hAnsi="Arial" w:cs="Arial"/>
            <w:sz w:val="22"/>
            <w:szCs w:val="22"/>
            <w:lang w:val="it-IT"/>
          </w:rPr>
          <w:t>protocollo@sissa.it</w:t>
        </w:r>
      </w:hyperlink>
    </w:p>
    <w:p w:rsidR="00183ECE" w:rsidP="00F21D38" w:rsidRDefault="00183ECE" w14:paraId="69B26FFF" w14:textId="77777777">
      <w:pPr>
        <w:pStyle w:val="Testonormale"/>
        <w:tabs>
          <w:tab w:val="left" w:pos="6804"/>
        </w:tabs>
        <w:spacing w:line="240" w:lineRule="auto"/>
        <w:ind w:right="-2"/>
        <w:rPr>
          <w:rFonts w:ascii="Arial" w:hAnsi="Arial" w:cs="Arial"/>
          <w:sz w:val="22"/>
          <w:szCs w:val="22"/>
          <w:lang w:val="it-IT"/>
        </w:rPr>
      </w:pPr>
    </w:p>
    <w:p w:rsidRPr="00133CF9" w:rsidR="00914A68" w:rsidP="00133CF9" w:rsidRDefault="00914A68" w14:paraId="7D7F7455" w14:textId="77777777">
      <w:pPr>
        <w:pStyle w:val="Testonormale"/>
        <w:tabs>
          <w:tab w:val="left" w:pos="6804"/>
        </w:tabs>
        <w:spacing w:line="240" w:lineRule="auto"/>
        <w:ind w:left="1134" w:right="-2" w:hanging="1134"/>
        <w:rPr>
          <w:rFonts w:ascii="Arial" w:hAnsi="Arial" w:cs="Arial"/>
          <w:b/>
          <w:sz w:val="22"/>
          <w:szCs w:val="22"/>
          <w:lang w:val="it-IT"/>
        </w:rPr>
      </w:pPr>
    </w:p>
    <w:p w:rsidR="00914A68" w:rsidP="23E937B7" w:rsidRDefault="00914A68" w14:paraId="449BFF49" w14:textId="1828A9EA">
      <w:pPr>
        <w:spacing w:line="240" w:lineRule="auto"/>
        <w:ind w:left="1134" w:right="-1" w:hanging="1134"/>
        <w:rPr>
          <w:rFonts w:ascii="Arial" w:hAnsi="Arial" w:cs="Arial"/>
          <w:sz w:val="22"/>
          <w:szCs w:val="22"/>
        </w:rPr>
      </w:pPr>
      <w:r w:rsidRPr="23E937B7" w:rsidR="00914A68">
        <w:rPr>
          <w:rFonts w:ascii="Arial" w:hAnsi="Arial" w:cs="Arial"/>
          <w:b w:val="1"/>
          <w:bCs w:val="1"/>
          <w:sz w:val="22"/>
          <w:szCs w:val="22"/>
        </w:rPr>
        <w:t>Oggetto</w:t>
      </w:r>
      <w:r w:rsidRPr="23E937B7" w:rsidR="00914A68">
        <w:rPr>
          <w:rFonts w:ascii="Arial" w:hAnsi="Arial" w:cs="Arial"/>
          <w:b w:val="1"/>
          <w:bCs w:val="1"/>
          <w:sz w:val="22"/>
          <w:szCs w:val="22"/>
        </w:rPr>
        <w:t>:</w:t>
      </w:r>
      <w:r>
        <w:tab/>
      </w:r>
      <w:r w:rsidRPr="23E937B7" w:rsidR="00914A68">
        <w:rPr>
          <w:rFonts w:ascii="Arial" w:hAnsi="Arial" w:cs="Arial"/>
          <w:sz w:val="22"/>
          <w:szCs w:val="22"/>
        </w:rPr>
        <w:t>Conferimento</w:t>
      </w:r>
      <w:r w:rsidRPr="23E937B7" w:rsidR="00914A68">
        <w:rPr>
          <w:rFonts w:ascii="Arial" w:hAnsi="Arial" w:cs="Arial"/>
          <w:sz w:val="22"/>
          <w:szCs w:val="22"/>
        </w:rPr>
        <w:t xml:space="preserve"> di </w:t>
      </w:r>
      <w:r w:rsidRPr="23E937B7" w:rsidR="00914A68">
        <w:rPr>
          <w:rFonts w:ascii="Arial" w:hAnsi="Arial" w:cs="Arial"/>
          <w:sz w:val="22"/>
          <w:szCs w:val="22"/>
        </w:rPr>
        <w:t>attività</w:t>
      </w:r>
      <w:r w:rsidRPr="23E937B7" w:rsidR="00914A68">
        <w:rPr>
          <w:rFonts w:ascii="Arial" w:hAnsi="Arial" w:cs="Arial"/>
          <w:sz w:val="22"/>
          <w:szCs w:val="22"/>
        </w:rPr>
        <w:t xml:space="preserve"> a tempo </w:t>
      </w:r>
      <w:r w:rsidRPr="23E937B7" w:rsidR="00914A68">
        <w:rPr>
          <w:rFonts w:ascii="Arial" w:hAnsi="Arial" w:cs="Arial"/>
          <w:sz w:val="22"/>
          <w:szCs w:val="22"/>
        </w:rPr>
        <w:t>parzial</w:t>
      </w:r>
      <w:r w:rsidRPr="23E937B7" w:rsidR="007851F3">
        <w:rPr>
          <w:rFonts w:ascii="Arial" w:hAnsi="Arial" w:cs="Arial"/>
          <w:sz w:val="22"/>
          <w:szCs w:val="22"/>
        </w:rPr>
        <w:t>e</w:t>
      </w:r>
      <w:r w:rsidRPr="23E937B7" w:rsidR="007851F3">
        <w:rPr>
          <w:rFonts w:ascii="Arial" w:hAnsi="Arial" w:cs="Arial"/>
          <w:sz w:val="22"/>
          <w:szCs w:val="22"/>
        </w:rPr>
        <w:t xml:space="preserve"> </w:t>
      </w:r>
      <w:r w:rsidRPr="23E937B7" w:rsidR="00B348C1">
        <w:rPr>
          <w:rFonts w:ascii="Arial" w:hAnsi="Arial" w:cs="Arial"/>
          <w:sz w:val="22"/>
          <w:szCs w:val="22"/>
        </w:rPr>
        <w:t>degli</w:t>
      </w:r>
      <w:r w:rsidRPr="23E937B7" w:rsidR="00B348C1">
        <w:rPr>
          <w:rFonts w:ascii="Arial" w:hAnsi="Arial" w:cs="Arial"/>
          <w:sz w:val="22"/>
          <w:szCs w:val="22"/>
        </w:rPr>
        <w:t xml:space="preserve"> </w:t>
      </w:r>
      <w:r w:rsidRPr="23E937B7" w:rsidR="00B348C1">
        <w:rPr>
          <w:rFonts w:ascii="Arial" w:hAnsi="Arial" w:cs="Arial"/>
          <w:sz w:val="22"/>
          <w:szCs w:val="22"/>
        </w:rPr>
        <w:t>studenti</w:t>
      </w:r>
      <w:r w:rsidRPr="23E937B7" w:rsidR="00B348C1">
        <w:rPr>
          <w:rFonts w:ascii="Arial" w:hAnsi="Arial" w:cs="Arial"/>
          <w:sz w:val="22"/>
          <w:szCs w:val="22"/>
        </w:rPr>
        <w:t xml:space="preserve"> per </w:t>
      </w:r>
      <w:r w:rsidRPr="23E937B7" w:rsidR="00B348C1">
        <w:rPr>
          <w:rFonts w:ascii="Arial" w:hAnsi="Arial" w:cs="Arial"/>
          <w:sz w:val="22"/>
          <w:szCs w:val="22"/>
        </w:rPr>
        <w:t>l’anno</w:t>
      </w:r>
      <w:r w:rsidRPr="23E937B7" w:rsidR="00B348C1">
        <w:rPr>
          <w:rFonts w:ascii="Arial" w:hAnsi="Arial" w:cs="Arial"/>
          <w:sz w:val="22"/>
          <w:szCs w:val="22"/>
        </w:rPr>
        <w:t xml:space="preserve"> 202</w:t>
      </w:r>
      <w:r w:rsidRPr="23E937B7" w:rsidR="32FA5DB7">
        <w:rPr>
          <w:rFonts w:ascii="Arial" w:hAnsi="Arial" w:cs="Arial"/>
          <w:sz w:val="22"/>
          <w:szCs w:val="22"/>
        </w:rPr>
        <w:t>3</w:t>
      </w:r>
      <w:r w:rsidRPr="23E937B7" w:rsidR="7E66BD6E">
        <w:rPr>
          <w:rFonts w:ascii="Arial" w:hAnsi="Arial" w:cs="Arial"/>
          <w:sz w:val="22"/>
          <w:szCs w:val="22"/>
        </w:rPr>
        <w:t xml:space="preserve"> – mathLab.</w:t>
      </w:r>
    </w:p>
    <w:p w:rsidRPr="00133CF9" w:rsidR="00914A68" w:rsidP="00F21D38" w:rsidRDefault="00914A68" w14:paraId="7133CB22" w14:textId="77777777">
      <w:pPr>
        <w:pStyle w:val="Testonormale"/>
        <w:tabs>
          <w:tab w:val="left" w:pos="6804"/>
        </w:tabs>
        <w:spacing w:line="240" w:lineRule="auto"/>
        <w:ind w:right="-2"/>
        <w:rPr>
          <w:rFonts w:ascii="Arial" w:hAnsi="Arial" w:cs="Arial"/>
          <w:sz w:val="22"/>
          <w:szCs w:val="22"/>
        </w:rPr>
      </w:pPr>
    </w:p>
    <w:p w:rsidRPr="00755F78" w:rsidR="00F21D38" w:rsidP="00F21D38" w:rsidRDefault="00F21D38" w14:paraId="6B04DA79" w14:textId="77777777">
      <w:pPr>
        <w:pStyle w:val="Testonormale"/>
        <w:spacing w:before="480" w:line="480" w:lineRule="auto"/>
        <w:ind w:right="-2"/>
        <w:rPr>
          <w:rFonts w:ascii="Arial" w:hAnsi="Arial" w:cs="Arial"/>
          <w:sz w:val="22"/>
          <w:szCs w:val="22"/>
          <w:u w:val="single"/>
          <w:lang w:val="it-IT"/>
        </w:rPr>
      </w:pPr>
      <w:r w:rsidRPr="00133CF9">
        <w:rPr>
          <w:rFonts w:ascii="Arial" w:hAnsi="Arial" w:cs="Arial"/>
          <w:sz w:val="22"/>
          <w:szCs w:val="22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 xml:space="preserve">Il/La sottoscritto/a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:rsidRPr="00755F78" w:rsidR="00F21D38" w:rsidP="00F21D38" w:rsidRDefault="00F21D38" w14:paraId="343E4F5D" w14:textId="77777777">
      <w:pPr>
        <w:pStyle w:val="Testonormale"/>
        <w:spacing w:line="480" w:lineRule="auto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nato/a </w:t>
      </w:r>
      <w:proofErr w:type="spellStart"/>
      <w:r w:rsidRPr="00755F78">
        <w:rPr>
          <w:rFonts w:ascii="Arial" w:hAnsi="Arial" w:cs="Arial"/>
          <w:sz w:val="22"/>
          <w:szCs w:val="22"/>
          <w:lang w:val="it-IT"/>
        </w:rPr>
        <w:t>a</w:t>
      </w:r>
      <w:proofErr w:type="spellEnd"/>
      <w:r w:rsidRPr="00755F78">
        <w:rPr>
          <w:rFonts w:ascii="Arial" w:hAnsi="Arial" w:cs="Arial"/>
          <w:sz w:val="22"/>
          <w:szCs w:val="22"/>
          <w:lang w:val="it-IT"/>
        </w:rPr>
        <w:t xml:space="preserve">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 xml:space="preserve"> il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:rsidRPr="00755F78" w:rsidR="00F21D38" w:rsidP="00F21D38" w:rsidRDefault="00F21D38" w14:paraId="557782EB" w14:textId="77777777">
      <w:pPr>
        <w:pStyle w:val="Testonormale"/>
        <w:spacing w:line="480" w:lineRule="auto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residente in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>_____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:rsidRPr="00755F78" w:rsidR="00F21D38" w:rsidP="00F21D38" w:rsidRDefault="00F21D38" w14:paraId="64E64CEE" w14:textId="77777777">
      <w:pPr>
        <w:pStyle w:val="Testonormale"/>
        <w:spacing w:line="480" w:lineRule="auto"/>
        <w:ind w:right="-2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via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:rsidRPr="00755F78" w:rsidR="00F21D38" w:rsidP="00F21D38" w:rsidRDefault="00F21D38" w14:paraId="72224550" w14:textId="77777777">
      <w:pPr>
        <w:pStyle w:val="Testonormale"/>
        <w:spacing w:line="480" w:lineRule="auto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no.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 xml:space="preserve"> CAP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 xml:space="preserve"> codice fiscale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:rsidRPr="00755F78" w:rsidR="00F21D38" w:rsidP="00F21D38" w:rsidRDefault="00F21D38" w14:paraId="27C9FBC2" w14:textId="23AACC66">
      <w:pPr>
        <w:pStyle w:val="Testonormale"/>
        <w:spacing w:line="480" w:lineRule="auto"/>
        <w:ind w:right="-2"/>
        <w:rPr>
          <w:rFonts w:ascii="Arial" w:hAnsi="Arial" w:cs="Arial"/>
          <w:sz w:val="22"/>
          <w:szCs w:val="22"/>
          <w:u w:val="single"/>
          <w:lang w:val="it-IT"/>
        </w:rPr>
      </w:pPr>
      <w:r w:rsidRPr="23E937B7" w:rsidR="00F21D38">
        <w:rPr>
          <w:rFonts w:ascii="Arial" w:hAnsi="Arial" w:cs="Arial"/>
          <w:sz w:val="22"/>
          <w:szCs w:val="22"/>
          <w:lang w:val="it-IT"/>
        </w:rPr>
        <w:t xml:space="preserve">iscritto al </w:t>
      </w:r>
      <w:r>
        <w:tab/>
      </w:r>
      <w:r w:rsidRPr="23E937B7" w:rsidR="00F21D38">
        <w:rPr>
          <w:rFonts w:ascii="Arial" w:hAnsi="Arial" w:cs="Arial"/>
          <w:sz w:val="22"/>
          <w:szCs w:val="22"/>
          <w:lang w:val="it-IT"/>
        </w:rPr>
        <w:t xml:space="preserve"> anno del corso di Ph.D</w:t>
      </w:r>
      <w:r w:rsidRPr="23E937B7" w:rsidR="00F21D38">
        <w:rPr>
          <w:rFonts w:ascii="Arial" w:hAnsi="Arial" w:cs="Arial"/>
          <w:sz w:val="22"/>
          <w:szCs w:val="22"/>
          <w:lang w:val="it-IT"/>
        </w:rPr>
        <w:t xml:space="preserve">  in</w:t>
      </w:r>
      <w:r w:rsidRPr="23E937B7" w:rsidR="00F21D38">
        <w:rPr>
          <w:rFonts w:ascii="Arial" w:hAnsi="Arial" w:cs="Arial"/>
          <w:sz w:val="22"/>
          <w:szCs w:val="22"/>
          <w:lang w:val="it-IT"/>
        </w:rPr>
        <w:t xml:space="preserve"> </w:t>
      </w:r>
      <w:r>
        <w:tab/>
      </w:r>
      <w:r>
        <w:tab/>
      </w:r>
      <w:r w:rsidRPr="23E937B7" w:rsidR="009844F9">
        <w:rPr>
          <w:rFonts w:ascii="Arial" w:hAnsi="Arial" w:cs="Arial"/>
          <w:sz w:val="22"/>
          <w:szCs w:val="22"/>
          <w:u w:val="single"/>
          <w:lang w:val="it-IT"/>
        </w:rPr>
        <w:t>______</w:t>
      </w:r>
      <w:r>
        <w:tab/>
      </w:r>
      <w:r>
        <w:tab/>
      </w:r>
      <w:r>
        <w:tab/>
      </w:r>
      <w:r w:rsidRPr="23E937B7" w:rsidR="00F21D38">
        <w:rPr>
          <w:rFonts w:ascii="Arial" w:hAnsi="Arial" w:cs="Arial"/>
          <w:sz w:val="22"/>
          <w:szCs w:val="22"/>
          <w:u w:val="single"/>
          <w:lang w:val="it-IT"/>
        </w:rPr>
        <w:t>_______</w:t>
      </w:r>
      <w:r>
        <w:tab/>
      </w:r>
      <w:r>
        <w:tab/>
      </w:r>
      <w:r w:rsidRPr="23E937B7" w:rsidR="00F21D38">
        <w:rPr>
          <w:rFonts w:ascii="Arial" w:hAnsi="Arial" w:cs="Arial"/>
          <w:sz w:val="22"/>
          <w:szCs w:val="22"/>
          <w:u w:val="single"/>
          <w:lang w:val="it-IT"/>
        </w:rPr>
        <w:t>____________________________</w:t>
      </w:r>
      <w:r>
        <w:tab/>
      </w:r>
    </w:p>
    <w:p w:rsidRPr="00755F78" w:rsidR="00F21D38" w:rsidP="00F21D38" w:rsidRDefault="00F21D38" w14:paraId="0ACC1852" w14:textId="77777777">
      <w:pPr>
        <w:pStyle w:val="Testonormale"/>
        <w:spacing w:line="480" w:lineRule="auto"/>
        <w:ind w:right="-2"/>
        <w:jc w:val="center"/>
        <w:rPr>
          <w:rFonts w:ascii="Arial" w:hAnsi="Arial" w:cs="Arial"/>
          <w:sz w:val="22"/>
          <w:szCs w:val="22"/>
          <w:lang w:val="it-IT"/>
        </w:rPr>
      </w:pPr>
      <w:r w:rsidRPr="23E937B7" w:rsidR="00F21D38">
        <w:rPr>
          <w:rFonts w:ascii="Arial" w:hAnsi="Arial" w:cs="Arial"/>
          <w:sz w:val="22"/>
          <w:szCs w:val="22"/>
          <w:lang w:val="it-IT"/>
        </w:rPr>
        <w:t>CHIEDE</w:t>
      </w:r>
    </w:p>
    <w:p w:rsidRPr="00755F78" w:rsidR="00F21D38" w:rsidP="00133CF9" w:rsidRDefault="00F21D38" w14:paraId="127446BD" w14:textId="5CF2281E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  <w:r w:rsidRPr="23E937B7" w:rsidR="40B4D309">
        <w:rPr>
          <w:rFonts w:ascii="Arial" w:hAnsi="Arial" w:eastAsia="Arial" w:cs="Arial"/>
          <w:noProof w:val="0"/>
          <w:sz w:val="22"/>
          <w:szCs w:val="22"/>
          <w:lang w:val="it-IT"/>
        </w:rPr>
        <w:t>di partecipare al concorso per il conferimento di due collaborazioni da 150 ore ciascuna per la manutenzione e lo sviluppo grafico e contenutistico delle pagine web dell’Area di Matematica, con particolare riferimento a quelle del “</w:t>
      </w:r>
      <w:r w:rsidRPr="23E937B7" w:rsidR="40B4D309">
        <w:rPr>
          <w:rFonts w:ascii="Arial" w:hAnsi="Arial" w:eastAsia="Arial" w:cs="Arial"/>
          <w:noProof w:val="0"/>
          <w:sz w:val="22"/>
          <w:szCs w:val="22"/>
          <w:lang w:val="it-IT"/>
        </w:rPr>
        <w:t>mathLab</w:t>
      </w:r>
      <w:r w:rsidRPr="23E937B7" w:rsidR="40B4D309">
        <w:rPr>
          <w:rFonts w:ascii="Arial" w:hAnsi="Arial" w:eastAsia="Arial" w:cs="Arial"/>
          <w:noProof w:val="0"/>
          <w:sz w:val="22"/>
          <w:szCs w:val="22"/>
          <w:lang w:val="it-IT"/>
        </w:rPr>
        <w:t>”</w:t>
      </w:r>
      <w:r w:rsidRPr="23E937B7" w:rsidR="00133CF9">
        <w:rPr>
          <w:rFonts w:ascii="Arial" w:hAnsi="Arial" w:cs="Arial"/>
          <w:sz w:val="22"/>
          <w:szCs w:val="22"/>
          <w:lang w:val="it-IT"/>
        </w:rPr>
        <w:t>.</w:t>
      </w:r>
    </w:p>
    <w:p w:rsidRPr="00755F78" w:rsidR="00F21D38" w:rsidP="00133CF9" w:rsidRDefault="00F21D38" w14:paraId="11CA7CFB" w14:textId="77777777">
      <w:pPr>
        <w:pStyle w:val="Testonormale"/>
        <w:spacing w:before="120"/>
        <w:ind w:right="-2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Al fine della formazione della graduatoria, il/la sottoscritto/a dichiara:</w:t>
      </w:r>
    </w:p>
    <w:p w:rsidRPr="00755F78" w:rsidR="00F21D38" w:rsidP="00133CF9" w:rsidRDefault="00F21D38" w14:paraId="20296521" w14:textId="77777777">
      <w:pPr>
        <w:pStyle w:val="Testonormale"/>
        <w:ind w:left="851" w:right="-2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Di avere una conoscenza della lingua italiana:</w:t>
      </w:r>
    </w:p>
    <w:p w:rsidRPr="00755F78" w:rsidR="00F21D38" w:rsidP="00133CF9" w:rsidRDefault="00F21D38" w14:paraId="6F196273" w14:textId="77777777">
      <w:pPr>
        <w:pStyle w:val="Testonormale"/>
        <w:ind w:left="851" w:right="-2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□ Scarsa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</w:r>
      <w:r w:rsidRPr="00755F78">
        <w:rPr>
          <w:rFonts w:ascii="Arial" w:hAnsi="Arial" w:cs="Arial"/>
          <w:b/>
          <w:sz w:val="22"/>
          <w:szCs w:val="22"/>
          <w:lang w:val="it-IT"/>
        </w:rPr>
        <w:t>□ Discreta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</w:r>
      <w:r w:rsidRPr="00755F78">
        <w:rPr>
          <w:rFonts w:ascii="Arial" w:hAnsi="Arial" w:cs="Arial"/>
          <w:b/>
          <w:sz w:val="22"/>
          <w:szCs w:val="22"/>
          <w:lang w:val="it-IT"/>
        </w:rPr>
        <w:t>□ Buona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</w:r>
      <w:r w:rsidRPr="00755F78">
        <w:rPr>
          <w:rFonts w:ascii="Arial" w:hAnsi="Arial" w:cs="Arial"/>
          <w:b/>
          <w:sz w:val="22"/>
          <w:szCs w:val="22"/>
          <w:lang w:val="it-IT"/>
        </w:rPr>
        <w:t>□Ottima</w:t>
      </w:r>
    </w:p>
    <w:p w:rsidRPr="00755F78" w:rsidR="00F21D38" w:rsidP="00133CF9" w:rsidRDefault="00F21D38" w14:paraId="3BE2D036" w14:textId="77777777">
      <w:pPr>
        <w:pStyle w:val="Testonormale"/>
        <w:ind w:left="851" w:right="-2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Di avere una conoscenza della lingua inglese:</w:t>
      </w:r>
    </w:p>
    <w:p w:rsidRPr="00755F78" w:rsidR="00F21D38" w:rsidP="00133CF9" w:rsidRDefault="00F21D38" w14:paraId="075A79F8" w14:textId="77777777">
      <w:pPr>
        <w:pStyle w:val="Testonormale"/>
        <w:ind w:left="851" w:right="-2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□ Scarsa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</w:r>
      <w:r w:rsidRPr="00755F78">
        <w:rPr>
          <w:rFonts w:ascii="Arial" w:hAnsi="Arial" w:cs="Arial"/>
          <w:b/>
          <w:sz w:val="22"/>
          <w:szCs w:val="22"/>
          <w:lang w:val="it-IT"/>
        </w:rPr>
        <w:t>□ Discreta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</w:r>
      <w:r w:rsidRPr="00755F78">
        <w:rPr>
          <w:rFonts w:ascii="Arial" w:hAnsi="Arial" w:cs="Arial"/>
          <w:b/>
          <w:sz w:val="22"/>
          <w:szCs w:val="22"/>
          <w:lang w:val="it-IT"/>
        </w:rPr>
        <w:t>□ Buona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</w:r>
      <w:r w:rsidRPr="00755F78">
        <w:rPr>
          <w:rFonts w:ascii="Arial" w:hAnsi="Arial" w:cs="Arial"/>
          <w:b/>
          <w:sz w:val="22"/>
          <w:szCs w:val="22"/>
          <w:lang w:val="it-IT"/>
        </w:rPr>
        <w:t>□Ottima</w:t>
      </w:r>
    </w:p>
    <w:p w:rsidRPr="00755F78" w:rsidR="00F21D38" w:rsidP="00133CF9" w:rsidRDefault="00F21D38" w14:paraId="3505C41C" w14:textId="77777777">
      <w:pPr>
        <w:pStyle w:val="Testonormale"/>
        <w:ind w:left="851" w:right="-2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Di avere una buona conoscenza dei seguenti pacchetti applicativi/software:</w:t>
      </w:r>
    </w:p>
    <w:p w:rsidRPr="00755F78" w:rsidR="00F21D38" w:rsidP="00133CF9" w:rsidRDefault="00F21D38" w14:paraId="394135AC" w14:textId="77777777">
      <w:pPr>
        <w:pStyle w:val="Testonormale"/>
        <w:ind w:left="851" w:right="-2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 xml:space="preserve">□ </w:t>
      </w:r>
      <w:r w:rsidRPr="00755F78" w:rsidR="00DC1306">
        <w:rPr>
          <w:rFonts w:ascii="Arial" w:hAnsi="Arial" w:cs="Arial"/>
          <w:b/>
          <w:sz w:val="22"/>
          <w:szCs w:val="22"/>
          <w:lang w:val="it-IT"/>
        </w:rPr>
        <w:t>_____________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</w:r>
      <w:r w:rsidRPr="00755F78">
        <w:rPr>
          <w:rFonts w:ascii="Arial" w:hAnsi="Arial" w:cs="Arial"/>
          <w:b/>
          <w:sz w:val="22"/>
          <w:szCs w:val="22"/>
          <w:lang w:val="it-IT"/>
        </w:rPr>
        <w:t xml:space="preserve">□ </w:t>
      </w:r>
      <w:r w:rsidRPr="00755F78" w:rsidR="00DC1306">
        <w:rPr>
          <w:rFonts w:ascii="Arial" w:hAnsi="Arial" w:cs="Arial"/>
          <w:b/>
          <w:sz w:val="22"/>
          <w:szCs w:val="22"/>
          <w:lang w:val="it-IT"/>
        </w:rPr>
        <w:t>______________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</w:r>
      <w:r w:rsidRPr="00755F78">
        <w:rPr>
          <w:rFonts w:ascii="Arial" w:hAnsi="Arial" w:cs="Arial"/>
          <w:b/>
          <w:sz w:val="22"/>
          <w:szCs w:val="22"/>
          <w:lang w:val="it-IT"/>
        </w:rPr>
        <w:t xml:space="preserve">□ </w:t>
      </w:r>
      <w:r w:rsidRPr="00755F78" w:rsidR="00DC1306">
        <w:rPr>
          <w:rFonts w:ascii="Arial" w:hAnsi="Arial" w:cs="Arial"/>
          <w:b/>
          <w:sz w:val="22"/>
          <w:szCs w:val="22"/>
          <w:lang w:val="it-IT"/>
        </w:rPr>
        <w:t>______________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</w:r>
      <w:r w:rsidRPr="00755F78">
        <w:rPr>
          <w:rFonts w:ascii="Arial" w:hAnsi="Arial" w:cs="Arial"/>
          <w:b/>
          <w:sz w:val="22"/>
          <w:szCs w:val="22"/>
          <w:lang w:val="it-IT"/>
        </w:rPr>
        <w:t xml:space="preserve">□ </w:t>
      </w:r>
      <w:r w:rsidRPr="00755F78" w:rsidR="00DC1306">
        <w:rPr>
          <w:rFonts w:ascii="Arial" w:hAnsi="Arial" w:cs="Arial"/>
          <w:b/>
          <w:sz w:val="22"/>
          <w:szCs w:val="22"/>
          <w:lang w:val="it-IT"/>
        </w:rPr>
        <w:t>_______________</w:t>
      </w:r>
    </w:p>
    <w:p w:rsidRPr="00755F78" w:rsidR="00F21D38" w:rsidP="00133CF9" w:rsidRDefault="00F21D38" w14:paraId="15B4D69D" w14:textId="77777777">
      <w:pPr>
        <w:pStyle w:val="Testonormale"/>
        <w:ind w:left="851" w:right="-2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□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</w:r>
      <w:r w:rsidRPr="00755F78">
        <w:rPr>
          <w:rFonts w:ascii="Arial" w:hAnsi="Arial" w:cs="Arial"/>
          <w:b/>
          <w:sz w:val="22"/>
          <w:szCs w:val="22"/>
          <w:lang w:val="it-IT"/>
        </w:rPr>
        <w:t>di avere avuto precedenti conferimenti di collaborazioni</w:t>
      </w:r>
    </w:p>
    <w:p w:rsidRPr="00755F78" w:rsidR="00F21D38" w:rsidP="00133CF9" w:rsidRDefault="00F21D38" w14:paraId="5599F151" w14:textId="77777777">
      <w:pPr>
        <w:pStyle w:val="Testonormale"/>
        <w:ind w:left="851"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>(allegare dichiarazione del responsabile dell’attività</w:t>
      </w:r>
      <w:r w:rsidRPr="00755F78" w:rsidR="00DC1306">
        <w:rPr>
          <w:rFonts w:ascii="Arial" w:hAnsi="Arial" w:cs="Arial"/>
          <w:sz w:val="22"/>
          <w:szCs w:val="22"/>
          <w:lang w:val="it-IT"/>
        </w:rPr>
        <w:t xml:space="preserve">, </w:t>
      </w:r>
      <w:proofErr w:type="spellStart"/>
      <w:r w:rsidRPr="00755F78" w:rsidR="00DC1306">
        <w:rPr>
          <w:rFonts w:ascii="Arial" w:hAnsi="Arial" w:cs="Arial"/>
          <w:sz w:val="22"/>
          <w:szCs w:val="22"/>
          <w:lang w:val="it-IT"/>
        </w:rPr>
        <w:t>all</w:t>
      </w:r>
      <w:proofErr w:type="spellEnd"/>
      <w:r w:rsidRPr="00755F78" w:rsidR="00DC1306">
        <w:rPr>
          <w:rFonts w:ascii="Arial" w:hAnsi="Arial" w:cs="Arial"/>
          <w:sz w:val="22"/>
          <w:szCs w:val="22"/>
          <w:lang w:val="it-IT"/>
        </w:rPr>
        <w:t>. 2</w:t>
      </w:r>
      <w:r w:rsidRPr="00755F78">
        <w:rPr>
          <w:rFonts w:ascii="Arial" w:hAnsi="Arial" w:cs="Arial"/>
          <w:sz w:val="22"/>
          <w:szCs w:val="22"/>
          <w:lang w:val="it-IT"/>
        </w:rPr>
        <w:t>)</w:t>
      </w:r>
    </w:p>
    <w:p w:rsidRPr="00755F78" w:rsidR="00F21D38" w:rsidP="00133CF9" w:rsidRDefault="00F21D38" w14:paraId="0DCB97AE" w14:textId="77777777">
      <w:pPr>
        <w:pStyle w:val="Testonormale"/>
        <w:ind w:left="851" w:right="-2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□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</w:r>
      <w:r w:rsidRPr="00755F78">
        <w:rPr>
          <w:rFonts w:ascii="Arial" w:hAnsi="Arial" w:cs="Arial"/>
          <w:b/>
          <w:sz w:val="22"/>
          <w:szCs w:val="22"/>
          <w:lang w:val="it-IT"/>
        </w:rPr>
        <w:t>di non avere avuto precedenti conferimenti di collaborazioni</w:t>
      </w:r>
    </w:p>
    <w:p w:rsidRPr="00755F78" w:rsidR="00914A68" w:rsidP="00914A68" w:rsidRDefault="00914A68" w14:paraId="35182344" w14:textId="77777777">
      <w:pPr>
        <w:pStyle w:val="Testonormale"/>
        <w:ind w:right="-2"/>
        <w:rPr>
          <w:rFonts w:ascii="Arial" w:hAnsi="Arial" w:cs="Arial"/>
          <w:b/>
          <w:sz w:val="22"/>
          <w:szCs w:val="22"/>
          <w:lang w:val="it-IT"/>
        </w:rPr>
      </w:pPr>
    </w:p>
    <w:p w:rsidR="00133CF9" w:rsidRDefault="00133CF9" w14:paraId="64640781" w14:textId="77777777">
      <w:pPr>
        <w:spacing w:line="240" w:lineRule="auto"/>
        <w:jc w:val="left"/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br w:type="page"/>
      </w:r>
    </w:p>
    <w:p w:rsidRPr="00755F78" w:rsidR="00F21D38" w:rsidP="00F21D38" w:rsidRDefault="00F21D38" w14:paraId="7A0DAE35" w14:textId="0A511A21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  <w:bookmarkStart w:name="_GoBack" w:id="0"/>
      <w:bookmarkEnd w:id="0"/>
      <w:r w:rsidRPr="00755F78">
        <w:rPr>
          <w:rFonts w:ascii="Arial" w:hAnsi="Arial" w:cs="Arial"/>
          <w:sz w:val="22"/>
          <w:szCs w:val="22"/>
          <w:lang w:val="it-IT"/>
        </w:rPr>
        <w:t>Fornisce inoltre in allegato:</w:t>
      </w:r>
    </w:p>
    <w:p w:rsidRPr="00755F78" w:rsidR="00F21D38" w:rsidP="00F21D38" w:rsidRDefault="00F21D38" w14:paraId="79E12488" w14:textId="77777777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</w:p>
    <w:p w:rsidRPr="00755F78" w:rsidR="00F21D38" w:rsidP="00F21D38" w:rsidRDefault="00F21D38" w14:paraId="4D436A38" w14:textId="77777777">
      <w:pPr>
        <w:pStyle w:val="Testonormale"/>
        <w:ind w:right="-2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□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>Modello ISEE per stabilire le condizioni di oggettivo svantaggio economico</w:t>
      </w:r>
    </w:p>
    <w:p w:rsidRPr="00755F78" w:rsidR="00F21D38" w:rsidP="00F21D38" w:rsidRDefault="00F21D38" w14:paraId="2E4EC714" w14:textId="77777777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□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 xml:space="preserve">Informazioni riguardo precedenti esperienze relative all'attività per cui fa domanda. </w:t>
      </w:r>
    </w:p>
    <w:p w:rsidRPr="00755F78" w:rsidR="00F21D38" w:rsidP="00F21D38" w:rsidRDefault="00F21D38" w14:paraId="1F3810DA" w14:textId="77777777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</w:p>
    <w:p w:rsidRPr="00755F78" w:rsidR="00F21D38" w:rsidP="00F21D38" w:rsidRDefault="00F21D38" w14:paraId="44EB32B8" w14:textId="77777777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Dichiara inoltre di aver preso visione del decreto di indizione del concorso e di accettare quanto da esso previsto.</w:t>
      </w:r>
    </w:p>
    <w:p w:rsidRPr="00755F78" w:rsidR="00F21D38" w:rsidP="00F21D38" w:rsidRDefault="00F21D38" w14:paraId="0E05872D" w14:textId="77777777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</w:p>
    <w:p w:rsidRPr="00755F78" w:rsidR="00F21D38" w:rsidP="00F21D38" w:rsidRDefault="00F21D38" w14:paraId="051F8405" w14:textId="77777777">
      <w:pPr>
        <w:pStyle w:val="Testonormale"/>
        <w:ind w:right="-2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Trieste,</w:t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:rsidRPr="00755F78" w:rsidR="00F21D38" w:rsidP="00F21D38" w:rsidRDefault="00F21D38" w14:paraId="25186FE9" w14:textId="77777777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 xml:space="preserve">     Firma leggibile</w:t>
      </w:r>
    </w:p>
    <w:p w:rsidRPr="00755F78" w:rsidR="00F21D38" w:rsidP="00F21D38" w:rsidRDefault="00F21D38" w14:paraId="358A0B0C" w14:textId="77777777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</w:p>
    <w:p w:rsidRPr="00755F78" w:rsidR="00F21D38" w:rsidP="00F21D38" w:rsidRDefault="00F21D38" w14:paraId="0BD69731" w14:textId="77777777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N.B.</w:t>
      </w:r>
    </w:p>
    <w:p w:rsidRPr="00755F78" w:rsidR="00F21D38" w:rsidP="00F21D38" w:rsidRDefault="00F21D38" w14:paraId="4272DF62" w14:textId="77777777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Qualsiasi variazione intervenga rispetto ai dati comunicati nella presente domanda deve essere segnalata all'Amministrazione.</w:t>
      </w:r>
    </w:p>
    <w:p w:rsidRPr="00755F78" w:rsidR="00F21D38" w:rsidP="00F21D38" w:rsidRDefault="00F21D38" w14:paraId="4BF08F5D" w14:textId="77777777">
      <w:pPr>
        <w:rPr>
          <w:rFonts w:ascii="Arial" w:hAnsi="Arial" w:cs="Arial"/>
          <w:sz w:val="22"/>
          <w:szCs w:val="22"/>
          <w:lang w:val="it-IT"/>
        </w:rPr>
      </w:pPr>
    </w:p>
    <w:p w:rsidRPr="00755F78" w:rsidR="00F21D38" w:rsidRDefault="00F21D38" w14:paraId="66B8B7AD" w14:textId="77777777">
      <w:pPr>
        <w:spacing w:line="240" w:lineRule="auto"/>
        <w:jc w:val="left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br w:type="page"/>
      </w:r>
    </w:p>
    <w:p w:rsidRPr="00755F78" w:rsidR="00F21D38" w:rsidP="00F21D38" w:rsidRDefault="00F21D38" w14:paraId="576B6055" w14:textId="77777777">
      <w:pPr>
        <w:pStyle w:val="Testonormale"/>
        <w:ind w:right="-2"/>
        <w:jc w:val="right"/>
        <w:rPr>
          <w:rFonts w:ascii="Arial" w:hAnsi="Arial" w:cs="Arial"/>
          <w:sz w:val="22"/>
          <w:szCs w:val="22"/>
          <w:lang w:val="it-IT"/>
        </w:rPr>
      </w:pPr>
      <w:proofErr w:type="spellStart"/>
      <w:r w:rsidRPr="00755F78">
        <w:rPr>
          <w:rFonts w:ascii="Arial" w:hAnsi="Arial" w:cs="Arial"/>
          <w:sz w:val="22"/>
          <w:szCs w:val="22"/>
          <w:lang w:val="it-IT"/>
        </w:rPr>
        <w:t>All</w:t>
      </w:r>
      <w:proofErr w:type="spellEnd"/>
      <w:r w:rsidRPr="00755F78">
        <w:rPr>
          <w:rFonts w:ascii="Arial" w:hAnsi="Arial" w:cs="Arial"/>
          <w:sz w:val="22"/>
          <w:szCs w:val="22"/>
          <w:lang w:val="it-IT"/>
        </w:rPr>
        <w:t>. 2</w:t>
      </w:r>
    </w:p>
    <w:p w:rsidRPr="00755F78" w:rsidR="00F21D38" w:rsidP="00F21D38" w:rsidRDefault="00F21D38" w14:paraId="4D5B79B7" w14:textId="77777777">
      <w:pPr>
        <w:pStyle w:val="Testonormale"/>
        <w:tabs>
          <w:tab w:val="left" w:pos="6804"/>
        </w:tabs>
        <w:ind w:right="-2" w:firstLine="6379"/>
        <w:rPr>
          <w:rFonts w:ascii="Arial" w:hAnsi="Arial" w:cs="Arial"/>
          <w:sz w:val="22"/>
          <w:szCs w:val="22"/>
          <w:lang w:val="it-IT"/>
        </w:rPr>
      </w:pPr>
    </w:p>
    <w:p w:rsidRPr="00755F78" w:rsidR="00F21D38" w:rsidP="00F21D38" w:rsidRDefault="00F21D38" w14:paraId="49593D58" w14:textId="77777777">
      <w:pPr>
        <w:pStyle w:val="Testonormale"/>
        <w:tabs>
          <w:tab w:val="left" w:pos="6804"/>
        </w:tabs>
        <w:ind w:right="-2" w:firstLine="6379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Al Direttore della SISSA</w:t>
      </w:r>
    </w:p>
    <w:p w:rsidRPr="00755F78" w:rsidR="00F21D38" w:rsidP="00F21D38" w:rsidRDefault="00F21D38" w14:paraId="7F9326F7" w14:textId="77777777">
      <w:pPr>
        <w:pStyle w:val="Testonormale"/>
        <w:tabs>
          <w:tab w:val="left" w:pos="6804"/>
        </w:tabs>
        <w:ind w:right="-2" w:firstLine="6379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Via Bonomea 265</w:t>
      </w:r>
    </w:p>
    <w:p w:rsidRPr="00755F78" w:rsidR="00F21D38" w:rsidP="00F21D38" w:rsidRDefault="00F21D38" w14:paraId="4B4AD54E" w14:textId="77777777">
      <w:pPr>
        <w:pStyle w:val="Testonormale"/>
        <w:tabs>
          <w:tab w:val="left" w:pos="6804"/>
        </w:tabs>
        <w:ind w:right="-2" w:firstLine="6379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TRIESTE</w:t>
      </w:r>
    </w:p>
    <w:p w:rsidRPr="00755F78" w:rsidR="00F21D38" w:rsidP="00F21D38" w:rsidRDefault="00F21D38" w14:paraId="10E5E9AE" w14:textId="77777777">
      <w:pPr>
        <w:pStyle w:val="Testonormale"/>
        <w:spacing w:before="480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Il/La sottoscritto/a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>_______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>_______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:rsidRPr="00755F78" w:rsidR="00F21D38" w:rsidP="00F21D38" w:rsidRDefault="00F21D38" w14:paraId="5F42719B" w14:textId="77777777">
      <w:pPr>
        <w:pStyle w:val="Testonormale"/>
        <w:spacing w:before="480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Responsabile dell’attività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>__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:rsidRPr="00755F78" w:rsidR="00F21D38" w:rsidP="00F21D38" w:rsidRDefault="00F21D38" w14:paraId="130D2665" w14:textId="77777777">
      <w:pPr>
        <w:pStyle w:val="Testonormale"/>
        <w:spacing w:before="480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Dichiara che l’allievo/a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>_______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:rsidRPr="00755F78" w:rsidR="00F21D38" w:rsidP="00F21D38" w:rsidRDefault="00F21D38" w14:paraId="7A86B76C" w14:textId="77777777">
      <w:pPr>
        <w:pStyle w:val="Testonormale"/>
        <w:spacing w:before="480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Ha collaborato presso questo ufficio/attività per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 xml:space="preserve"> ore nel corso dell’anno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:rsidRPr="00755F78" w:rsidR="00F21D38" w:rsidP="00F21D38" w:rsidRDefault="00F21D38" w14:paraId="1D37960F" w14:textId="77777777">
      <w:pPr>
        <w:pStyle w:val="Testonormale"/>
        <w:ind w:left="851"/>
        <w:rPr>
          <w:rFonts w:ascii="Arial" w:hAnsi="Arial" w:cs="Arial"/>
          <w:b/>
          <w:sz w:val="22"/>
          <w:szCs w:val="22"/>
          <w:lang w:val="it-IT"/>
        </w:rPr>
      </w:pPr>
    </w:p>
    <w:p w:rsidRPr="00755F78" w:rsidR="00F21D38" w:rsidP="00F21D38" w:rsidRDefault="00F21D38" w14:paraId="78847F9C" w14:textId="77777777">
      <w:pPr>
        <w:pStyle w:val="Testonormale"/>
        <w:ind w:left="851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Affidabilità/Puntualità:</w:t>
      </w:r>
    </w:p>
    <w:p w:rsidRPr="00755F78" w:rsidR="00F21D38" w:rsidP="00F21D38" w:rsidRDefault="00F21D38" w14:paraId="0E206C6D" w14:textId="77777777">
      <w:pPr>
        <w:pStyle w:val="Testonormale"/>
        <w:ind w:left="851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□ Insufficiente</w:t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 xml:space="preserve"> □ Sufficiente</w:t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>□ Discreta</w:t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>□ Buona</w:t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>□Ottima</w:t>
      </w:r>
    </w:p>
    <w:p w:rsidRPr="00755F78" w:rsidR="00F21D38" w:rsidP="00F21D38" w:rsidRDefault="00F21D38" w14:paraId="0CEC42AE" w14:textId="77777777">
      <w:pPr>
        <w:pStyle w:val="Testonormale"/>
        <w:ind w:left="851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Competenza:</w:t>
      </w:r>
    </w:p>
    <w:p w:rsidRPr="00755F78" w:rsidR="00F21D38" w:rsidP="00F21D38" w:rsidRDefault="00F21D38" w14:paraId="5EC6BFB6" w14:textId="77777777">
      <w:pPr>
        <w:pStyle w:val="Testonormale"/>
        <w:ind w:left="851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□ Insufficiente</w:t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 xml:space="preserve"> □ Sufficiente</w:t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>□ Discreta</w:t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>□ Buona</w:t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>□Ottima</w:t>
      </w:r>
    </w:p>
    <w:p w:rsidRPr="00755F78" w:rsidR="00F21D38" w:rsidP="00F21D38" w:rsidRDefault="00F21D38" w14:paraId="09B5934B" w14:textId="77777777">
      <w:pPr>
        <w:pStyle w:val="Testonormale"/>
        <w:ind w:left="851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Precisione:</w:t>
      </w:r>
    </w:p>
    <w:p w:rsidRPr="00755F78" w:rsidR="00F21D38" w:rsidP="00F21D38" w:rsidRDefault="00F21D38" w14:paraId="15E0667C" w14:textId="77777777">
      <w:pPr>
        <w:pStyle w:val="Testonormale"/>
        <w:ind w:left="851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□ Insufficiente</w:t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 xml:space="preserve"> □ Sufficiente</w:t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>□ Discreta</w:t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>□ Buona</w:t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>□Ottima</w:t>
      </w:r>
    </w:p>
    <w:p w:rsidRPr="00755F78" w:rsidR="00F21D38" w:rsidP="00F21D38" w:rsidRDefault="00F21D38" w14:paraId="5CC86C66" w14:textId="77777777">
      <w:pPr>
        <w:pStyle w:val="Testonormale"/>
        <w:ind w:left="851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Giudizio Generale:</w:t>
      </w:r>
    </w:p>
    <w:p w:rsidRPr="00755F78" w:rsidR="00F21D38" w:rsidP="00F21D38" w:rsidRDefault="00F21D38" w14:paraId="0FF37E97" w14:textId="77777777">
      <w:pPr>
        <w:pStyle w:val="Testonormale"/>
        <w:ind w:left="851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□ Insufficiente</w:t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 xml:space="preserve"> □ Sufficiente</w:t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>□ Discreta</w:t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>□ Buona</w:t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>□Ottima</w:t>
      </w:r>
    </w:p>
    <w:p w:rsidRPr="00755F78" w:rsidR="00F21D38" w:rsidP="00F21D38" w:rsidRDefault="00F21D38" w14:paraId="0B4C3229" w14:textId="77777777">
      <w:pPr>
        <w:pStyle w:val="Testonormale"/>
        <w:ind w:left="851" w:right="-2" w:hanging="851"/>
        <w:rPr>
          <w:rFonts w:ascii="Arial" w:hAnsi="Arial" w:cs="Arial"/>
          <w:sz w:val="22"/>
          <w:szCs w:val="22"/>
          <w:lang w:val="it-IT"/>
        </w:rPr>
      </w:pPr>
    </w:p>
    <w:p w:rsidRPr="00755F78" w:rsidR="00F21D38" w:rsidP="00F21D38" w:rsidRDefault="00F21D38" w14:paraId="052D176E" w14:textId="77777777">
      <w:pPr>
        <w:pStyle w:val="Testonormale"/>
        <w:spacing w:line="480" w:lineRule="auto"/>
        <w:ind w:left="851" w:hanging="851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L’allievo/a è stato formato in particolare in queste attività:</w:t>
      </w:r>
    </w:p>
    <w:p w:rsidRPr="00755F78" w:rsidR="00F21D38" w:rsidP="00F21D38" w:rsidRDefault="00F21D38" w14:paraId="2DE883D8" w14:textId="77777777">
      <w:pPr>
        <w:pStyle w:val="Testonormale"/>
        <w:spacing w:line="480" w:lineRule="auto"/>
        <w:ind w:left="851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1)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:rsidRPr="00755F78" w:rsidR="00F21D38" w:rsidP="00F21D38" w:rsidRDefault="00F21D38" w14:paraId="4C16C7BD" w14:textId="77777777">
      <w:pPr>
        <w:pStyle w:val="Testonormale"/>
        <w:spacing w:line="480" w:lineRule="auto"/>
        <w:ind w:left="851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2)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:rsidRPr="00755F78" w:rsidR="00F21D38" w:rsidP="00F21D38" w:rsidRDefault="00F21D38" w14:paraId="20F9886F" w14:textId="77777777">
      <w:pPr>
        <w:pStyle w:val="Testonormale"/>
        <w:spacing w:line="480" w:lineRule="auto"/>
        <w:ind w:left="851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3)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:rsidRPr="00755F78" w:rsidR="00F21D38" w:rsidP="00F21D38" w:rsidRDefault="00F21D38" w14:paraId="1FF3DDF2" w14:textId="77777777">
      <w:pPr>
        <w:pStyle w:val="Testonormale"/>
        <w:spacing w:line="480" w:lineRule="auto"/>
        <w:ind w:left="851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4)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:rsidRPr="00755F78" w:rsidR="00F21D38" w:rsidP="00F21D38" w:rsidRDefault="00F21D38" w14:paraId="69965BA9" w14:textId="77777777">
      <w:pPr>
        <w:pStyle w:val="Testonormale"/>
        <w:spacing w:line="480" w:lineRule="auto"/>
        <w:ind w:left="851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5)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:rsidRPr="00755F78" w:rsidR="00F21D38" w:rsidP="00F21D38" w:rsidRDefault="00F21D38" w14:paraId="48475EED" w14:textId="77777777">
      <w:pPr>
        <w:pStyle w:val="Testonormale"/>
        <w:ind w:left="851" w:right="-2" w:hanging="851"/>
        <w:rPr>
          <w:rFonts w:ascii="Arial" w:hAnsi="Arial" w:cs="Arial"/>
          <w:sz w:val="22"/>
          <w:szCs w:val="22"/>
          <w:lang w:val="it-IT"/>
        </w:rPr>
      </w:pPr>
    </w:p>
    <w:p w:rsidRPr="00755F78" w:rsidR="00D90333" w:rsidP="00F21D38" w:rsidRDefault="00F21D38" w14:paraId="75117F97" w14:textId="77777777">
      <w:pPr>
        <w:pStyle w:val="Testonormale"/>
        <w:ind w:left="851" w:right="-2" w:hanging="851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Il Responsabile dell’attività   _____________________________</w:t>
      </w:r>
    </w:p>
    <w:sectPr w:rsidRPr="00755F78" w:rsidR="00D90333" w:rsidSect="00F21D3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orient="portrait" w:code="9"/>
      <w:pgMar w:top="1071" w:right="991" w:bottom="1134" w:left="12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81D31" w:rsidRDefault="00581D31" w14:paraId="3EB861BA" w14:textId="77777777">
      <w:r>
        <w:separator/>
      </w:r>
    </w:p>
  </w:endnote>
  <w:endnote w:type="continuationSeparator" w:id="0">
    <w:p w:rsidR="00581D31" w:rsidRDefault="00581D31" w14:paraId="3EC52E1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1D31" w:rsidRDefault="00581D31" w14:paraId="3494AA58" w14:textId="7777777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1D31" w:rsidRDefault="00581D31" w14:paraId="2F190E0E" w14:textId="77777777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1D31" w:rsidRDefault="00581D31" w14:paraId="2951A802" w14:textId="7777777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81D31" w:rsidRDefault="00581D31" w14:paraId="531956A7" w14:textId="77777777">
      <w:r>
        <w:separator/>
      </w:r>
    </w:p>
  </w:footnote>
  <w:footnote w:type="continuationSeparator" w:id="0">
    <w:p w:rsidR="00581D31" w:rsidRDefault="00581D31" w14:paraId="3545CA3C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1D31" w:rsidRDefault="00581D31" w14:paraId="05ED0DEC" w14:textId="7777777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Pr="00F21D38" w:rsidR="00F21D38" w:rsidP="00F21D38" w:rsidRDefault="00F21D38" w14:paraId="7A8CEE00" w14:textId="77777777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1D31" w:rsidRDefault="00581D31" w14:paraId="13FC58BB" w14:textId="7777777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C4AEE"/>
    <w:multiLevelType w:val="hybridMultilevel"/>
    <w:tmpl w:val="A926B170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43D2BE6"/>
    <w:multiLevelType w:val="hybridMultilevel"/>
    <w:tmpl w:val="A6D4B28E"/>
    <w:lvl w:ilvl="0" w:tplc="0410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4EE348C"/>
    <w:multiLevelType w:val="hybridMultilevel"/>
    <w:tmpl w:val="3BC2F72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B96C2B"/>
    <w:multiLevelType w:val="hybridMultilevel"/>
    <w:tmpl w:val="4A90F506"/>
    <w:lvl w:ilvl="0" w:tplc="B1C45EE0">
      <w:start w:val="1"/>
      <w:numFmt w:val="bullet"/>
      <w:lvlText w:val="o"/>
      <w:lvlJc w:val="left"/>
      <w:pPr>
        <w:tabs>
          <w:tab w:val="num" w:pos="1015"/>
        </w:tabs>
        <w:ind w:left="1015" w:hanging="360"/>
      </w:pPr>
      <w:rPr>
        <w:rFonts w:hint="default" w:ascii="Courier" w:hAnsi="Courier"/>
        <w:b w:val="0"/>
        <w:i w:val="0"/>
        <w:sz w:val="32"/>
      </w:rPr>
    </w:lvl>
    <w:lvl w:ilvl="1" w:tplc="0410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hint="default" w:ascii="Wingdings" w:hAnsi="Wingdings"/>
      </w:rPr>
    </w:lvl>
  </w:abstractNum>
  <w:abstractNum w:abstractNumId="4" w15:restartNumberingAfterBreak="0">
    <w:nsid w:val="29B54C20"/>
    <w:multiLevelType w:val="hybridMultilevel"/>
    <w:tmpl w:val="80327FF4"/>
    <w:lvl w:ilvl="0" w:tplc="DA7EC51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Aria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21A56C0"/>
    <w:multiLevelType w:val="hybridMultilevel"/>
    <w:tmpl w:val="6DCA8080"/>
    <w:lvl w:ilvl="0" w:tplc="9740E694">
      <w:start w:val="1"/>
      <w:numFmt w:val="lowerLetter"/>
      <w:lvlText w:val="%1)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69A3E68"/>
    <w:multiLevelType w:val="hybridMultilevel"/>
    <w:tmpl w:val="93F6F266"/>
    <w:lvl w:ilvl="0" w:tplc="04100001">
      <w:start w:val="1"/>
      <w:numFmt w:val="bullet"/>
      <w:lvlText w:val=""/>
      <w:lvlJc w:val="left"/>
      <w:pPr>
        <w:ind w:left="1287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7" w15:restartNumberingAfterBreak="0">
    <w:nsid w:val="58684FAE"/>
    <w:multiLevelType w:val="singleLevel"/>
    <w:tmpl w:val="6240B3E0"/>
    <w:lvl w:ilvl="0">
      <w:start w:val="8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5D5C66E9"/>
    <w:multiLevelType w:val="hybridMultilevel"/>
    <w:tmpl w:val="504E3604"/>
    <w:lvl w:ilvl="0" w:tplc="9740E694">
      <w:start w:val="5"/>
      <w:numFmt w:val="lowerLetter"/>
      <w:lvlText w:val="%1)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6510D34"/>
    <w:multiLevelType w:val="hybridMultilevel"/>
    <w:tmpl w:val="7AEAC8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0628E0"/>
    <w:multiLevelType w:val="hybridMultilevel"/>
    <w:tmpl w:val="BB2861B2"/>
    <w:lvl w:ilvl="0" w:tplc="B1C45EE0">
      <w:start w:val="1"/>
      <w:numFmt w:val="bullet"/>
      <w:lvlText w:val="o"/>
      <w:lvlJc w:val="left"/>
      <w:pPr>
        <w:tabs>
          <w:tab w:val="num" w:pos="1015"/>
        </w:tabs>
        <w:ind w:left="1015" w:hanging="360"/>
      </w:pPr>
      <w:rPr>
        <w:rFonts w:hint="default" w:ascii="Courier" w:hAnsi="Courier"/>
        <w:b w:val="0"/>
        <w:i w:val="0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8F3050A"/>
    <w:multiLevelType w:val="hybridMultilevel"/>
    <w:tmpl w:val="E2FA403E"/>
    <w:lvl w:ilvl="0" w:tplc="0410000F">
      <w:start w:val="1"/>
      <w:numFmt w:val="decimal"/>
      <w:lvlText w:val="%1."/>
      <w:lvlJc w:val="left"/>
      <w:pPr>
        <w:tabs>
          <w:tab w:val="num" w:pos="294"/>
        </w:tabs>
        <w:ind w:left="294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2" w15:restartNumberingAfterBreak="0">
    <w:nsid w:val="7BB404C3"/>
    <w:multiLevelType w:val="hybridMultilevel"/>
    <w:tmpl w:val="9886D512"/>
    <w:lvl w:ilvl="0" w:tplc="B1C45EE0">
      <w:start w:val="1"/>
      <w:numFmt w:val="bullet"/>
      <w:lvlText w:val="o"/>
      <w:lvlJc w:val="left"/>
      <w:pPr>
        <w:tabs>
          <w:tab w:val="num" w:pos="1015"/>
        </w:tabs>
        <w:ind w:left="1015" w:hanging="360"/>
      </w:pPr>
      <w:rPr>
        <w:rFonts w:hint="default" w:ascii="Courier" w:hAnsi="Courier"/>
        <w:b w:val="0"/>
        <w:i w:val="0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11"/>
  </w:num>
  <w:num w:numId="5">
    <w:abstractNumId w:val="3"/>
  </w:num>
  <w:num w:numId="6">
    <w:abstractNumId w:val="6"/>
  </w:num>
  <w:num w:numId="7">
    <w:abstractNumId w:val="9"/>
  </w:num>
  <w:num w:numId="8">
    <w:abstractNumId w:val="10"/>
  </w:num>
  <w:num w:numId="9">
    <w:abstractNumId w:val="12"/>
  </w:num>
  <w:num w:numId="10">
    <w:abstractNumId w:val="2"/>
  </w:num>
  <w:num w:numId="11">
    <w:abstractNumId w:val="0"/>
  </w:num>
  <w:num w:numId="12">
    <w:abstractNumId w:val="1"/>
  </w:num>
  <w:num w:numId="13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0333"/>
    <w:rsid w:val="00002D19"/>
    <w:rsid w:val="000764B3"/>
    <w:rsid w:val="000B3201"/>
    <w:rsid w:val="000D500B"/>
    <w:rsid w:val="000D558C"/>
    <w:rsid w:val="000D5FCD"/>
    <w:rsid w:val="000E20EE"/>
    <w:rsid w:val="000E2251"/>
    <w:rsid w:val="000E25D8"/>
    <w:rsid w:val="000F70B1"/>
    <w:rsid w:val="00133CF9"/>
    <w:rsid w:val="00142CCC"/>
    <w:rsid w:val="00183ECE"/>
    <w:rsid w:val="001A1455"/>
    <w:rsid w:val="001A4EAB"/>
    <w:rsid w:val="001C655D"/>
    <w:rsid w:val="001E0497"/>
    <w:rsid w:val="002265C1"/>
    <w:rsid w:val="0023459E"/>
    <w:rsid w:val="0025580F"/>
    <w:rsid w:val="00271D8B"/>
    <w:rsid w:val="0027534A"/>
    <w:rsid w:val="00275ED7"/>
    <w:rsid w:val="002766B6"/>
    <w:rsid w:val="0028389F"/>
    <w:rsid w:val="00286374"/>
    <w:rsid w:val="002C1549"/>
    <w:rsid w:val="002C4813"/>
    <w:rsid w:val="002C54E2"/>
    <w:rsid w:val="00312B13"/>
    <w:rsid w:val="00317366"/>
    <w:rsid w:val="003444AF"/>
    <w:rsid w:val="003C6B68"/>
    <w:rsid w:val="003E3E62"/>
    <w:rsid w:val="00403011"/>
    <w:rsid w:val="004117BB"/>
    <w:rsid w:val="00433020"/>
    <w:rsid w:val="00462579"/>
    <w:rsid w:val="004A07B2"/>
    <w:rsid w:val="004D4C81"/>
    <w:rsid w:val="004F6398"/>
    <w:rsid w:val="0052543E"/>
    <w:rsid w:val="00566153"/>
    <w:rsid w:val="00581D31"/>
    <w:rsid w:val="0058331A"/>
    <w:rsid w:val="005959BC"/>
    <w:rsid w:val="00596631"/>
    <w:rsid w:val="005A581A"/>
    <w:rsid w:val="005C7830"/>
    <w:rsid w:val="005D5142"/>
    <w:rsid w:val="005D619C"/>
    <w:rsid w:val="005E2485"/>
    <w:rsid w:val="006005DF"/>
    <w:rsid w:val="00612AFB"/>
    <w:rsid w:val="00620A57"/>
    <w:rsid w:val="006251BE"/>
    <w:rsid w:val="00630A74"/>
    <w:rsid w:val="00654B4B"/>
    <w:rsid w:val="0066049D"/>
    <w:rsid w:val="006706C9"/>
    <w:rsid w:val="00696E3E"/>
    <w:rsid w:val="006C0B36"/>
    <w:rsid w:val="006D7189"/>
    <w:rsid w:val="006E5F8A"/>
    <w:rsid w:val="006F6CF3"/>
    <w:rsid w:val="00707613"/>
    <w:rsid w:val="00713483"/>
    <w:rsid w:val="007261AD"/>
    <w:rsid w:val="00726404"/>
    <w:rsid w:val="00726B37"/>
    <w:rsid w:val="00744075"/>
    <w:rsid w:val="00745468"/>
    <w:rsid w:val="00755F78"/>
    <w:rsid w:val="00772D04"/>
    <w:rsid w:val="007851F3"/>
    <w:rsid w:val="007B37DF"/>
    <w:rsid w:val="007F1E15"/>
    <w:rsid w:val="00824BF7"/>
    <w:rsid w:val="00827E91"/>
    <w:rsid w:val="00831B01"/>
    <w:rsid w:val="00833433"/>
    <w:rsid w:val="00860B53"/>
    <w:rsid w:val="00865F2A"/>
    <w:rsid w:val="008751F1"/>
    <w:rsid w:val="008B288D"/>
    <w:rsid w:val="008B55A5"/>
    <w:rsid w:val="008C4657"/>
    <w:rsid w:val="008D1BFD"/>
    <w:rsid w:val="008D79BD"/>
    <w:rsid w:val="008F259A"/>
    <w:rsid w:val="00901074"/>
    <w:rsid w:val="00906BD0"/>
    <w:rsid w:val="00911378"/>
    <w:rsid w:val="00914A68"/>
    <w:rsid w:val="00953648"/>
    <w:rsid w:val="009565EE"/>
    <w:rsid w:val="0095759A"/>
    <w:rsid w:val="009844F9"/>
    <w:rsid w:val="009B0F2B"/>
    <w:rsid w:val="009E0600"/>
    <w:rsid w:val="00A00515"/>
    <w:rsid w:val="00A05E7C"/>
    <w:rsid w:val="00A3131A"/>
    <w:rsid w:val="00A420A7"/>
    <w:rsid w:val="00A612C7"/>
    <w:rsid w:val="00A614C1"/>
    <w:rsid w:val="00A83B90"/>
    <w:rsid w:val="00A96691"/>
    <w:rsid w:val="00AF126C"/>
    <w:rsid w:val="00AF6EBB"/>
    <w:rsid w:val="00B00520"/>
    <w:rsid w:val="00B01ABD"/>
    <w:rsid w:val="00B035D2"/>
    <w:rsid w:val="00B12669"/>
    <w:rsid w:val="00B1673C"/>
    <w:rsid w:val="00B329BB"/>
    <w:rsid w:val="00B348C1"/>
    <w:rsid w:val="00B4396F"/>
    <w:rsid w:val="00B4708D"/>
    <w:rsid w:val="00B55913"/>
    <w:rsid w:val="00B80314"/>
    <w:rsid w:val="00B849B2"/>
    <w:rsid w:val="00B90661"/>
    <w:rsid w:val="00BA4D8B"/>
    <w:rsid w:val="00BC4A01"/>
    <w:rsid w:val="00BD75D5"/>
    <w:rsid w:val="00BF76D6"/>
    <w:rsid w:val="00C002FB"/>
    <w:rsid w:val="00C122D2"/>
    <w:rsid w:val="00C137D4"/>
    <w:rsid w:val="00C156F0"/>
    <w:rsid w:val="00C24C4E"/>
    <w:rsid w:val="00CB693A"/>
    <w:rsid w:val="00CF4AB5"/>
    <w:rsid w:val="00CF5686"/>
    <w:rsid w:val="00CF715F"/>
    <w:rsid w:val="00D35B0D"/>
    <w:rsid w:val="00D5426B"/>
    <w:rsid w:val="00D66D84"/>
    <w:rsid w:val="00D70EFC"/>
    <w:rsid w:val="00D818EF"/>
    <w:rsid w:val="00D86BBE"/>
    <w:rsid w:val="00D90333"/>
    <w:rsid w:val="00DC1306"/>
    <w:rsid w:val="00E2465B"/>
    <w:rsid w:val="00E604C2"/>
    <w:rsid w:val="00E63313"/>
    <w:rsid w:val="00E86D69"/>
    <w:rsid w:val="00E971F3"/>
    <w:rsid w:val="00E975D6"/>
    <w:rsid w:val="00EA57CD"/>
    <w:rsid w:val="00ED6C88"/>
    <w:rsid w:val="00EF3710"/>
    <w:rsid w:val="00F13D5B"/>
    <w:rsid w:val="00F21D38"/>
    <w:rsid w:val="00F337CB"/>
    <w:rsid w:val="00F737FA"/>
    <w:rsid w:val="00F95775"/>
    <w:rsid w:val="00FC14C4"/>
    <w:rsid w:val="00FC7209"/>
    <w:rsid w:val="00FD62D2"/>
    <w:rsid w:val="00FF028E"/>
    <w:rsid w:val="00FF3887"/>
    <w:rsid w:val="00FF684C"/>
    <w:rsid w:val="050C6D8D"/>
    <w:rsid w:val="23E937B7"/>
    <w:rsid w:val="32FA5DB7"/>
    <w:rsid w:val="40B4D309"/>
    <w:rsid w:val="7460149D"/>
    <w:rsid w:val="7E66B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  <w14:docId w14:val="72FCA6D4"/>
  <w15:docId w15:val="{51072793-D98A-4BE7-8C49-673D4B406F3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</w:latentStyles>
  <w:style w:type="paragraph" w:styleId="Normale" w:default="1">
    <w:name w:val="Normal"/>
    <w:pPr>
      <w:spacing w:line="360" w:lineRule="auto"/>
      <w:jc w:val="both"/>
    </w:pPr>
    <w:rPr>
      <w:sz w:val="24"/>
      <w:lang w:val="en-US"/>
    </w:rPr>
  </w:style>
  <w:style w:type="paragraph" w:styleId="Titolo1">
    <w:name w:val="heading 1"/>
    <w:basedOn w:val="Normale"/>
    <w:next w:val="Normale"/>
    <w:qFormat/>
    <w:pPr>
      <w:keepNext/>
      <w:spacing w:line="300" w:lineRule="exact"/>
      <w:jc w:val="right"/>
      <w:outlineLvl w:val="0"/>
    </w:p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153"/>
        <w:tab w:val="right" w:pos="8306"/>
      </w:tabs>
    </w:pPr>
  </w:style>
  <w:style w:type="paragraph" w:styleId="Pidipagina">
    <w:name w:val="footer"/>
    <w:basedOn w:val="Normale"/>
    <w:pPr>
      <w:tabs>
        <w:tab w:val="center" w:pos="4153"/>
        <w:tab w:val="right" w:pos="8306"/>
      </w:tabs>
    </w:pPr>
  </w:style>
  <w:style w:type="character" w:styleId="Collegamentoipertestuale">
    <w:name w:val="Hyperlink"/>
    <w:basedOn w:val="Carpredefinitoparagrafo"/>
    <w:rPr>
      <w:color w:val="0000FF"/>
      <w:u w:val="single"/>
    </w:rPr>
  </w:style>
  <w:style w:type="paragraph" w:styleId="Corpotesto">
    <w:name w:val="Body Text"/>
    <w:basedOn w:val="Normale"/>
    <w:rPr>
      <w:rFonts w:ascii="Palatino" w:hAnsi="Palatino"/>
    </w:rPr>
  </w:style>
  <w:style w:type="paragraph" w:styleId="Rientrocorpodeltesto">
    <w:name w:val="Body Text Indent"/>
    <w:basedOn w:val="Normale"/>
    <w:pPr>
      <w:ind w:firstLine="720"/>
    </w:pPr>
  </w:style>
  <w:style w:type="paragraph" w:styleId="Testonormale">
    <w:name w:val="Plain Text"/>
    <w:basedOn w:val="Normale"/>
    <w:link w:val="TestonormaleCarattere"/>
    <w:rsid w:val="00D90333"/>
    <w:rPr>
      <w:rFonts w:ascii="Courier New" w:hAnsi="Courier New"/>
    </w:rPr>
  </w:style>
  <w:style w:type="paragraph" w:styleId="Testosenato" w:customStyle="1">
    <w:name w:val="Testo senato"/>
    <w:basedOn w:val="Rientrocorpodeltesto2"/>
    <w:rsid w:val="00D90333"/>
    <w:pPr>
      <w:tabs>
        <w:tab w:val="left" w:pos="520"/>
        <w:tab w:val="num" w:pos="1418"/>
      </w:tabs>
      <w:spacing w:after="0" w:line="360" w:lineRule="auto"/>
      <w:ind w:left="0" w:firstLine="567"/>
    </w:pPr>
    <w:rPr>
      <w:sz w:val="22"/>
      <w:szCs w:val="22"/>
    </w:rPr>
  </w:style>
  <w:style w:type="paragraph" w:styleId="testosenato0" w:customStyle="1">
    <w:name w:val="testosenato"/>
    <w:basedOn w:val="Normale"/>
    <w:rsid w:val="00D90333"/>
    <w:pPr>
      <w:spacing w:before="100" w:beforeAutospacing="1" w:after="100" w:afterAutospacing="1"/>
    </w:pPr>
    <w:rPr>
      <w:rFonts w:ascii="Arial Unicode MS" w:hAnsi="Arial Unicode MS" w:eastAsia="Arial Unicode MS" w:cs="Arial Unicode MS"/>
      <w:szCs w:val="24"/>
    </w:rPr>
  </w:style>
  <w:style w:type="paragraph" w:styleId="Rientrocorpodeltesto2">
    <w:name w:val="Body Text Indent 2"/>
    <w:basedOn w:val="Normale"/>
    <w:rsid w:val="00D90333"/>
    <w:pPr>
      <w:spacing w:after="120" w:line="480" w:lineRule="auto"/>
      <w:ind w:left="283"/>
    </w:pPr>
  </w:style>
  <w:style w:type="paragraph" w:styleId="Normale1" w:customStyle="1">
    <w:name w:val="Normale1"/>
    <w:basedOn w:val="Normale"/>
    <w:next w:val="Normale"/>
    <w:rsid w:val="006F6CF3"/>
    <w:pPr>
      <w:autoSpaceDE w:val="0"/>
      <w:autoSpaceDN w:val="0"/>
      <w:adjustRightInd w:val="0"/>
    </w:pPr>
    <w:rPr>
      <w:rFonts w:ascii="Arial,Bold" w:hAnsi="Arial,Bold"/>
      <w:szCs w:val="24"/>
    </w:rPr>
  </w:style>
  <w:style w:type="paragraph" w:styleId="Testofumetto">
    <w:name w:val="Balloon Text"/>
    <w:basedOn w:val="Normale"/>
    <w:link w:val="TestofumettoCarattere"/>
    <w:rsid w:val="005D619C"/>
    <w:rPr>
      <w:rFonts w:ascii="Tahoma" w:hAnsi="Tahoma" w:cs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rsid w:val="005D619C"/>
    <w:rPr>
      <w:rFonts w:ascii="Tahoma" w:hAnsi="Tahoma" w:cs="Tahoma"/>
      <w:sz w:val="16"/>
      <w:szCs w:val="16"/>
      <w:lang w:eastAsia="en-US"/>
    </w:rPr>
  </w:style>
  <w:style w:type="paragraph" w:styleId="Default" w:customStyle="1">
    <w:name w:val="Default"/>
    <w:rsid w:val="005D619C"/>
    <w:pPr>
      <w:autoSpaceDE w:val="0"/>
      <w:autoSpaceDN w:val="0"/>
      <w:adjustRightInd w:val="0"/>
    </w:pPr>
    <w:rPr>
      <w:rFonts w:ascii="Arial,Bold" w:hAnsi="Arial,Bold"/>
      <w:lang w:val="en-US" w:eastAsia="en-US"/>
    </w:rPr>
  </w:style>
  <w:style w:type="paragraph" w:styleId="Titolo11" w:customStyle="1">
    <w:name w:val="Titolo 11"/>
    <w:basedOn w:val="Default"/>
    <w:next w:val="Default"/>
    <w:rsid w:val="0058331A"/>
    <w:rPr>
      <w:szCs w:val="24"/>
    </w:rPr>
  </w:style>
  <w:style w:type="character" w:styleId="TestonormaleCarattere" w:customStyle="1">
    <w:name w:val="Testo normale Carattere"/>
    <w:basedOn w:val="Carpredefinitoparagrafo"/>
    <w:link w:val="Testonormale"/>
    <w:rsid w:val="00403011"/>
    <w:rPr>
      <w:rFonts w:ascii="Courier New" w:hAnsi="Courier New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355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54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64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11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2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68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28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oter" Target="footer3.xml" Id="rId13" /><Relationship Type="http://schemas.openxmlformats.org/officeDocument/2006/relationships/customXml" Target="../customXml/item3.xml" Id="rId18" /><Relationship Type="http://schemas.openxmlformats.org/officeDocument/2006/relationships/settings" Target="settings.xml" Id="rId3" /><Relationship Type="http://schemas.openxmlformats.org/officeDocument/2006/relationships/hyperlink" Target="mailto:protocollo@sissa.it" TargetMode="External" Id="rId7" /><Relationship Type="http://schemas.openxmlformats.org/officeDocument/2006/relationships/header" Target="header3.xml" Id="rId12" /><Relationship Type="http://schemas.openxmlformats.org/officeDocument/2006/relationships/customXml" Target="../customXml/item2.xml" Id="rId17" /><Relationship Type="http://schemas.openxmlformats.org/officeDocument/2006/relationships/styles" Target="styles.xml" Id="rId2" /><Relationship Type="http://schemas.openxmlformats.org/officeDocument/2006/relationships/customXml" Target="../customXml/item1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2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webSettings" Target="webSettings.xml" Id="rId4" /><Relationship Type="http://schemas.openxmlformats.org/officeDocument/2006/relationships/header" Target="header2.xml" Id="rId9" /><Relationship Type="http://schemas.openxmlformats.org/officeDocument/2006/relationships/fontTable" Target="fontTable.xml" Id="rId1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iancer\Dati%20applicazioni\Microsoft\Modelli\Headed%20paper%20for%20email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90D18A8FA4465489B5911465C3C5977" ma:contentTypeVersion="18" ma:contentTypeDescription="Creare un nuovo documento." ma:contentTypeScope="" ma:versionID="330fabe91936ffef2910242206252688">
  <xsd:schema xmlns:xsd="http://www.w3.org/2001/XMLSchema" xmlns:xs="http://www.w3.org/2001/XMLSchema" xmlns:p="http://schemas.microsoft.com/office/2006/metadata/properties" xmlns:ns2="8ddaa2e4-39ae-41e4-9d3a-6e032181cfa1" xmlns:ns3="5581642e-2a15-4f67-bd64-2cc6f26908d5" targetNamespace="http://schemas.microsoft.com/office/2006/metadata/properties" ma:root="true" ma:fieldsID="bcef0304a71c975b5039c2da5dccf464" ns2:_="" ns3:_="">
    <xsd:import namespace="8ddaa2e4-39ae-41e4-9d3a-6e032181cfa1"/>
    <xsd:import namespace="5581642e-2a15-4f67-bd64-2cc6f26908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daa2e4-39ae-41e4-9d3a-6e032181cf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Tag immagine" ma:readOnly="false" ma:fieldId="{5cf76f15-5ced-4ddc-b409-7134ff3c332f}" ma:taxonomyMulti="true" ma:sspId="79620e8c-8e2e-48d5-bb49-1f9567fbf6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81642e-2a15-4f67-bd64-2cc6f26908d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3db0a29-84e2-422e-9124-4b292eab2e11}" ma:internalName="TaxCatchAll" ma:showField="CatchAllData" ma:web="5581642e-2a15-4f67-bd64-2cc6f26908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81642e-2a15-4f67-bd64-2cc6f26908d5" xsi:nil="true"/>
    <lcf76f155ced4ddcb4097134ff3c332f xmlns="8ddaa2e4-39ae-41e4-9d3a-6e032181cfa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2903EF2-0A27-481A-BC79-56DFD1940C7C}"/>
</file>

<file path=customXml/itemProps2.xml><?xml version="1.0" encoding="utf-8"?>
<ds:datastoreItem xmlns:ds="http://schemas.openxmlformats.org/officeDocument/2006/customXml" ds:itemID="{0F320F07-CA5E-4F2F-8B8F-051CF5F0FB89}"/>
</file>

<file path=customXml/itemProps3.xml><?xml version="1.0" encoding="utf-8"?>
<ds:datastoreItem xmlns:ds="http://schemas.openxmlformats.org/officeDocument/2006/customXml" ds:itemID="{39E784BE-D97F-4CA0-BEB4-F716689B518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Headed paper for email.dot</ap:Template>
  <ap:Application>Microsoft Word for the web</ap:Application>
  <ap:DocSecurity>0</ap:DocSecurity>
  <ap:ScaleCrop>false</ap:ScaleCrop>
  <ap:Company>SISSA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Trieste, 11 aprile 2001</dc:title>
  <dc:creator>Iancer</dc:creator>
  <cp:lastModifiedBy>Riccardo Iancer</cp:lastModifiedBy>
  <cp:revision>4</cp:revision>
  <cp:lastPrinted>2020-10-26T09:43:00Z</cp:lastPrinted>
  <dcterms:created xsi:type="dcterms:W3CDTF">2021-03-12T12:33:00Z</dcterms:created>
  <dcterms:modified xsi:type="dcterms:W3CDTF">2023-08-18T10:00:15Z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0x010100D90D18A8FA4465489B5911465C3C5977</vt:lpwstr>
  </property>
  <property fmtid="{D5CDD505-2E9C-101B-9397-08002B2CF9AE}" pid="3" name="MediaServiceImageTags">
    <vt:lpwstr/>
  </property>
</Properties>
</file>